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705C8" w14:textId="4E707F44" w:rsidR="0020170B" w:rsidRPr="00FE1BD5" w:rsidRDefault="00582ECF" w:rsidP="00567E80">
      <w:pPr>
        <w:tabs>
          <w:tab w:val="right" w:pos="9356"/>
          <w:tab w:val="right" w:pos="10206"/>
        </w:tabs>
        <w:spacing w:after="240" w:line="240" w:lineRule="auto"/>
        <w:ind w:right="-285" w:firstLine="2836"/>
        <w:jc w:val="center"/>
        <w:rPr>
          <w:rFonts w:ascii="Calibri Light" w:eastAsia="SimSun" w:hAnsi="Calibri Light"/>
          <w:color w:val="D64410"/>
          <w:spacing w:val="-10"/>
          <w:sz w:val="80"/>
          <w:szCs w:val="80"/>
          <w:lang w:eastAsia="ja-JP"/>
        </w:rPr>
      </w:pPr>
      <w:r>
        <w:rPr>
          <w:noProof/>
          <w:lang w:eastAsia="nl-BE"/>
        </w:rPr>
        <w:drawing>
          <wp:anchor distT="0" distB="0" distL="114300" distR="114300" simplePos="0" relativeHeight="251657728" behindDoc="1" locked="0" layoutInCell="1" allowOverlap="1" wp14:anchorId="2395A747" wp14:editId="3F3F0B30">
            <wp:simplePos x="0" y="0"/>
            <wp:positionH relativeFrom="column">
              <wp:posOffset>88265</wp:posOffset>
            </wp:positionH>
            <wp:positionV relativeFrom="paragraph">
              <wp:posOffset>122555</wp:posOffset>
            </wp:positionV>
            <wp:extent cx="1551305" cy="655320"/>
            <wp:effectExtent l="0" t="0" r="0" b="0"/>
            <wp:wrapTight wrapText="bothSides">
              <wp:wrapPolygon edited="0">
                <wp:start x="0" y="0"/>
                <wp:lineTo x="0" y="20721"/>
                <wp:lineTo x="18302" y="20721"/>
                <wp:lineTo x="21220" y="10047"/>
                <wp:lineTo x="21220" y="0"/>
                <wp:lineTo x="0" y="0"/>
              </wp:wrapPolygon>
            </wp:wrapTight>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1305"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9826DC">
        <w:rPr>
          <w:rFonts w:ascii="Calibri Light" w:eastAsia="SimSun" w:hAnsi="Calibri Light"/>
          <w:color w:val="D64410"/>
          <w:spacing w:val="-10"/>
          <w:sz w:val="80"/>
          <w:szCs w:val="80"/>
          <w:lang w:eastAsia="ja-JP"/>
        </w:rPr>
        <w:t xml:space="preserve">              DAM</w:t>
      </w:r>
    </w:p>
    <w:p w14:paraId="2915A4EC" w14:textId="77777777" w:rsidR="00FE1BD5" w:rsidRPr="00FE1BD5" w:rsidRDefault="00FE1BD5" w:rsidP="00E0574B">
      <w:pPr>
        <w:tabs>
          <w:tab w:val="right" w:pos="9356"/>
        </w:tabs>
        <w:spacing w:after="240" w:line="240" w:lineRule="auto"/>
        <w:ind w:right="141"/>
        <w:jc w:val="right"/>
        <w:rPr>
          <w:rFonts w:ascii="Calibri Light" w:eastAsia="SimSun" w:hAnsi="Calibri Light"/>
          <w:color w:val="C10053"/>
          <w:spacing w:val="-10"/>
          <w:sz w:val="6"/>
          <w:szCs w:val="80"/>
          <w:lang w:eastAsia="ja-JP"/>
        </w:rPr>
      </w:pPr>
    </w:p>
    <w:tbl>
      <w:tblPr>
        <w:tblW w:w="10206" w:type="dxa"/>
        <w:jc w:val="center"/>
        <w:tblLook w:val="04A0" w:firstRow="1" w:lastRow="0" w:firstColumn="1" w:lastColumn="0" w:noHBand="0" w:noVBand="1"/>
      </w:tblPr>
      <w:tblGrid>
        <w:gridCol w:w="10206"/>
      </w:tblGrid>
      <w:tr w:rsidR="00BE11CA" w:rsidRPr="001040D8" w14:paraId="37818A83" w14:textId="77777777" w:rsidTr="0044745A">
        <w:trPr>
          <w:trHeight w:val="624"/>
          <w:jc w:val="center"/>
        </w:trPr>
        <w:tc>
          <w:tcPr>
            <w:tcW w:w="10206" w:type="dxa"/>
            <w:shd w:val="clear" w:color="auto" w:fill="AF0529"/>
            <w:vAlign w:val="center"/>
          </w:tcPr>
          <w:p w14:paraId="3E64AE5A" w14:textId="74DDEA7E" w:rsidR="00BE11CA" w:rsidRPr="00E618E4" w:rsidRDefault="009826DC" w:rsidP="00E618E4">
            <w:pPr>
              <w:pStyle w:val="Naamprocedure"/>
            </w:pPr>
            <w:r>
              <w:t>Informatie over opname bij afdeling DAM</w:t>
            </w:r>
          </w:p>
        </w:tc>
      </w:tr>
    </w:tbl>
    <w:p w14:paraId="7FAB98EE" w14:textId="141A205C" w:rsidR="003D70E4" w:rsidRPr="003D70E4" w:rsidRDefault="009826DC" w:rsidP="003D70E4">
      <w:pPr>
        <w:pStyle w:val="TITEL"/>
      </w:pPr>
      <w:r>
        <w:t>Wat breng je mee bij opname</w:t>
      </w:r>
    </w:p>
    <w:p w14:paraId="5853A436" w14:textId="77777777" w:rsidR="009826DC" w:rsidRPr="009826DC" w:rsidRDefault="009826DC" w:rsidP="009826DC">
      <w:pPr>
        <w:spacing w:before="100" w:beforeAutospacing="1" w:after="100" w:afterAutospacing="1" w:line="240" w:lineRule="auto"/>
        <w:rPr>
          <w:rFonts w:eastAsia="Times New Roman"/>
          <w:lang w:eastAsia="nl-BE"/>
        </w:rPr>
      </w:pPr>
      <w:r w:rsidRPr="009826DC">
        <w:rPr>
          <w:rFonts w:eastAsia="Times New Roman"/>
          <w:lang w:eastAsia="nl-BE"/>
        </w:rPr>
        <w:t>Om je verblijf zo aangenaam en gestructureerd mogelijk te laten verlopen, vragen we je om met het volgende rekening te houden:</w:t>
      </w:r>
    </w:p>
    <w:p w14:paraId="1BCF8DED" w14:textId="77777777" w:rsidR="009826DC" w:rsidRPr="009826DC" w:rsidRDefault="009826DC" w:rsidP="009826DC">
      <w:pPr>
        <w:spacing w:before="100" w:beforeAutospacing="1" w:after="100" w:afterAutospacing="1" w:line="240" w:lineRule="auto"/>
        <w:outlineLvl w:val="3"/>
        <w:rPr>
          <w:rFonts w:eastAsia="Times New Roman"/>
          <w:b/>
          <w:bCs/>
          <w:lang w:eastAsia="nl-BE"/>
        </w:rPr>
      </w:pPr>
      <w:r w:rsidRPr="009826DC">
        <w:rPr>
          <w:rFonts w:ascii="Segoe UI Symbol" w:eastAsia="Times New Roman" w:hAnsi="Segoe UI Symbol" w:cs="Segoe UI Symbol"/>
          <w:b/>
          <w:bCs/>
          <w:lang w:eastAsia="nl-BE"/>
        </w:rPr>
        <w:t>✅</w:t>
      </w:r>
      <w:r w:rsidRPr="009826DC">
        <w:rPr>
          <w:rFonts w:eastAsia="Times New Roman"/>
          <w:b/>
          <w:bCs/>
          <w:lang w:eastAsia="nl-BE"/>
        </w:rPr>
        <w:t xml:space="preserve"> Wat breng je w</w:t>
      </w:r>
      <w:r w:rsidRPr="009826DC">
        <w:rPr>
          <w:rFonts w:ascii="Calibri Light" w:eastAsia="Times New Roman" w:hAnsi="Calibri Light" w:cs="Calibri Light"/>
          <w:b/>
          <w:bCs/>
          <w:lang w:eastAsia="nl-BE"/>
        </w:rPr>
        <w:t>é</w:t>
      </w:r>
      <w:r w:rsidRPr="009826DC">
        <w:rPr>
          <w:rFonts w:eastAsia="Times New Roman"/>
          <w:b/>
          <w:bCs/>
          <w:lang w:eastAsia="nl-BE"/>
        </w:rPr>
        <w:t>l mee: (graag beperken tot 1 valies)</w:t>
      </w:r>
    </w:p>
    <w:p w14:paraId="04847C91" w14:textId="77777777" w:rsidR="009826DC" w:rsidRPr="009826DC" w:rsidRDefault="009826DC" w:rsidP="009826DC">
      <w:pPr>
        <w:numPr>
          <w:ilvl w:val="0"/>
          <w:numId w:val="46"/>
        </w:numPr>
        <w:spacing w:before="100" w:beforeAutospacing="1" w:after="100" w:afterAutospacing="1" w:line="240" w:lineRule="auto"/>
        <w:rPr>
          <w:rFonts w:eastAsia="Times New Roman"/>
          <w:lang w:eastAsia="nl-BE"/>
        </w:rPr>
      </w:pPr>
      <w:r w:rsidRPr="009826DC">
        <w:rPr>
          <w:rFonts w:eastAsia="Times New Roman"/>
          <w:lang w:eastAsia="nl-BE"/>
        </w:rPr>
        <w:t>Toiletgerief (tandpasta, douchegel, shampoo, scheermateriaal, enz.)</w:t>
      </w:r>
    </w:p>
    <w:p w14:paraId="69AB7461" w14:textId="77777777" w:rsidR="009826DC" w:rsidRPr="009826DC" w:rsidRDefault="009826DC" w:rsidP="009826DC">
      <w:pPr>
        <w:numPr>
          <w:ilvl w:val="0"/>
          <w:numId w:val="46"/>
        </w:numPr>
        <w:spacing w:before="100" w:beforeAutospacing="1" w:after="100" w:afterAutospacing="1" w:line="240" w:lineRule="auto"/>
        <w:rPr>
          <w:rFonts w:eastAsia="Times New Roman"/>
          <w:lang w:eastAsia="nl-BE"/>
        </w:rPr>
      </w:pPr>
      <w:r w:rsidRPr="009826DC">
        <w:rPr>
          <w:rFonts w:eastAsia="Times New Roman"/>
          <w:lang w:eastAsia="nl-BE"/>
        </w:rPr>
        <w:t>Handdoeken</w:t>
      </w:r>
    </w:p>
    <w:p w14:paraId="719CA5CC" w14:textId="77777777" w:rsidR="009826DC" w:rsidRPr="009826DC" w:rsidRDefault="009826DC" w:rsidP="009826DC">
      <w:pPr>
        <w:numPr>
          <w:ilvl w:val="0"/>
          <w:numId w:val="46"/>
        </w:numPr>
        <w:spacing w:before="100" w:beforeAutospacing="1" w:after="100" w:afterAutospacing="1" w:line="240" w:lineRule="auto"/>
        <w:rPr>
          <w:rFonts w:eastAsia="Times New Roman"/>
          <w:lang w:eastAsia="nl-BE"/>
        </w:rPr>
      </w:pPr>
      <w:r w:rsidRPr="009826DC">
        <w:rPr>
          <w:rFonts w:eastAsia="Times New Roman"/>
          <w:lang w:eastAsia="nl-BE"/>
        </w:rPr>
        <w:t>Voldoende sportkledij</w:t>
      </w:r>
    </w:p>
    <w:p w14:paraId="219166EB" w14:textId="77777777" w:rsidR="009826DC" w:rsidRPr="009826DC" w:rsidRDefault="009826DC" w:rsidP="009826DC">
      <w:pPr>
        <w:numPr>
          <w:ilvl w:val="0"/>
          <w:numId w:val="46"/>
        </w:numPr>
        <w:spacing w:before="100" w:beforeAutospacing="1" w:after="100" w:afterAutospacing="1" w:line="240" w:lineRule="auto"/>
        <w:rPr>
          <w:rFonts w:eastAsia="Times New Roman"/>
          <w:lang w:eastAsia="nl-BE"/>
        </w:rPr>
      </w:pPr>
      <w:r w:rsidRPr="009826DC">
        <w:rPr>
          <w:rFonts w:eastAsia="Times New Roman"/>
          <w:lang w:eastAsia="nl-BE"/>
        </w:rPr>
        <w:t>Reserveschoenen of slippers</w:t>
      </w:r>
    </w:p>
    <w:p w14:paraId="6225F6BF" w14:textId="77777777" w:rsidR="009826DC" w:rsidRPr="009826DC" w:rsidRDefault="009826DC" w:rsidP="009826DC">
      <w:pPr>
        <w:numPr>
          <w:ilvl w:val="0"/>
          <w:numId w:val="46"/>
        </w:numPr>
        <w:spacing w:before="100" w:beforeAutospacing="1" w:after="100" w:afterAutospacing="1" w:line="240" w:lineRule="auto"/>
        <w:rPr>
          <w:rFonts w:eastAsia="Times New Roman"/>
          <w:lang w:eastAsia="nl-BE"/>
        </w:rPr>
      </w:pPr>
      <w:r w:rsidRPr="009826DC">
        <w:rPr>
          <w:rFonts w:eastAsia="Times New Roman"/>
          <w:lang w:eastAsia="nl-BE"/>
        </w:rPr>
        <w:t>Een boekje om te lezen of schrijven</w:t>
      </w:r>
    </w:p>
    <w:p w14:paraId="6577F21F" w14:textId="77777777" w:rsidR="009826DC" w:rsidRPr="009826DC" w:rsidRDefault="009826DC" w:rsidP="009826DC">
      <w:pPr>
        <w:numPr>
          <w:ilvl w:val="0"/>
          <w:numId w:val="46"/>
        </w:numPr>
        <w:spacing w:before="100" w:beforeAutospacing="1" w:after="100" w:afterAutospacing="1" w:line="240" w:lineRule="auto"/>
        <w:rPr>
          <w:rFonts w:eastAsia="Times New Roman"/>
          <w:lang w:eastAsia="nl-BE"/>
        </w:rPr>
      </w:pPr>
      <w:r w:rsidRPr="009826DC">
        <w:rPr>
          <w:rFonts w:eastAsia="Times New Roman"/>
          <w:lang w:eastAsia="nl-BE"/>
        </w:rPr>
        <w:t>Eventueel zaken om je mee bezig te houden voor in vrije momenten</w:t>
      </w:r>
    </w:p>
    <w:p w14:paraId="45908F50" w14:textId="77777777" w:rsidR="009826DC" w:rsidRPr="009826DC" w:rsidRDefault="009826DC" w:rsidP="009826DC">
      <w:pPr>
        <w:numPr>
          <w:ilvl w:val="0"/>
          <w:numId w:val="46"/>
        </w:numPr>
        <w:spacing w:before="100" w:beforeAutospacing="1" w:after="100" w:afterAutospacing="1" w:line="240" w:lineRule="auto"/>
        <w:rPr>
          <w:rFonts w:eastAsia="Times New Roman"/>
          <w:lang w:eastAsia="nl-BE"/>
        </w:rPr>
      </w:pPr>
      <w:r w:rsidRPr="009826DC">
        <w:rPr>
          <w:rFonts w:eastAsia="Times New Roman"/>
          <w:lang w:eastAsia="nl-BE"/>
        </w:rPr>
        <w:t>Eventueel een mp3-speler (zonder internetverbinding)</w:t>
      </w:r>
    </w:p>
    <w:p w14:paraId="55D6DA29" w14:textId="77777777" w:rsidR="009826DC" w:rsidRPr="009826DC" w:rsidRDefault="009826DC" w:rsidP="009826DC">
      <w:pPr>
        <w:numPr>
          <w:ilvl w:val="0"/>
          <w:numId w:val="46"/>
        </w:numPr>
        <w:spacing w:before="100" w:beforeAutospacing="1" w:after="100" w:afterAutospacing="1" w:line="240" w:lineRule="auto"/>
        <w:rPr>
          <w:rFonts w:eastAsia="Times New Roman"/>
          <w:lang w:eastAsia="nl-BE"/>
        </w:rPr>
      </w:pPr>
      <w:r w:rsidRPr="009826DC">
        <w:rPr>
          <w:rFonts w:eastAsia="Times New Roman"/>
          <w:lang w:eastAsia="nl-BE"/>
        </w:rPr>
        <w:t>Gesloten verpakkingen van sigaretten (in het winkeltje van het ziekenhuis kan je enkel roltabak kopen)</w:t>
      </w:r>
    </w:p>
    <w:p w14:paraId="2E7C3887" w14:textId="77777777" w:rsidR="009826DC" w:rsidRPr="009826DC" w:rsidRDefault="009826DC" w:rsidP="009826DC">
      <w:pPr>
        <w:numPr>
          <w:ilvl w:val="0"/>
          <w:numId w:val="46"/>
        </w:numPr>
        <w:spacing w:before="100" w:beforeAutospacing="1" w:after="100" w:afterAutospacing="1" w:line="240" w:lineRule="auto"/>
        <w:rPr>
          <w:rFonts w:eastAsia="Times New Roman"/>
          <w:lang w:eastAsia="nl-BE"/>
        </w:rPr>
      </w:pPr>
      <w:r w:rsidRPr="009826DC">
        <w:rPr>
          <w:rFonts w:eastAsia="Times New Roman"/>
          <w:lang w:eastAsia="nl-BE"/>
        </w:rPr>
        <w:t>Frisdrank of koekjes indien gewenst (enkel gesloten verpakkingen)</w:t>
      </w:r>
    </w:p>
    <w:p w14:paraId="6E916084" w14:textId="77777777" w:rsidR="009826DC" w:rsidRPr="009826DC" w:rsidRDefault="009826DC" w:rsidP="009826DC">
      <w:pPr>
        <w:spacing w:before="100" w:beforeAutospacing="1" w:after="100" w:afterAutospacing="1" w:line="240" w:lineRule="auto"/>
        <w:outlineLvl w:val="3"/>
        <w:rPr>
          <w:rFonts w:eastAsia="Times New Roman"/>
          <w:b/>
          <w:bCs/>
          <w:lang w:eastAsia="nl-BE"/>
        </w:rPr>
      </w:pPr>
      <w:r w:rsidRPr="009826DC">
        <w:rPr>
          <w:rFonts w:ascii="Segoe UI Symbol" w:eastAsia="Times New Roman" w:hAnsi="Segoe UI Symbol" w:cs="Segoe UI Symbol"/>
          <w:b/>
          <w:bCs/>
          <w:lang w:eastAsia="nl-BE"/>
        </w:rPr>
        <w:t>❌</w:t>
      </w:r>
      <w:r w:rsidRPr="009826DC">
        <w:rPr>
          <w:rFonts w:eastAsia="Times New Roman"/>
          <w:b/>
          <w:bCs/>
          <w:lang w:eastAsia="nl-BE"/>
        </w:rPr>
        <w:t xml:space="preserve"> Wat breng je niet mee:</w:t>
      </w:r>
    </w:p>
    <w:p w14:paraId="5A30A11C" w14:textId="77777777" w:rsidR="009826DC" w:rsidRPr="009826DC" w:rsidRDefault="009826DC" w:rsidP="009826DC">
      <w:pPr>
        <w:numPr>
          <w:ilvl w:val="0"/>
          <w:numId w:val="47"/>
        </w:numPr>
        <w:spacing w:before="100" w:beforeAutospacing="1" w:after="100" w:afterAutospacing="1" w:line="240" w:lineRule="auto"/>
        <w:rPr>
          <w:rFonts w:eastAsia="Times New Roman"/>
          <w:lang w:eastAsia="nl-BE"/>
        </w:rPr>
      </w:pPr>
      <w:r w:rsidRPr="009826DC">
        <w:rPr>
          <w:rFonts w:eastAsia="Times New Roman"/>
          <w:lang w:eastAsia="nl-BE"/>
        </w:rPr>
        <w:t>Waardevolle spullen (grote sommen geld, dure sieraden, enz.)</w:t>
      </w:r>
    </w:p>
    <w:p w14:paraId="16A1A470" w14:textId="77777777" w:rsidR="009826DC" w:rsidRPr="009826DC" w:rsidRDefault="009826DC" w:rsidP="009826DC">
      <w:pPr>
        <w:numPr>
          <w:ilvl w:val="0"/>
          <w:numId w:val="47"/>
        </w:numPr>
        <w:spacing w:before="100" w:beforeAutospacing="1" w:after="100" w:afterAutospacing="1" w:line="240" w:lineRule="auto"/>
        <w:rPr>
          <w:rFonts w:eastAsia="Times New Roman"/>
          <w:lang w:eastAsia="nl-BE"/>
        </w:rPr>
      </w:pPr>
      <w:r w:rsidRPr="009826DC">
        <w:rPr>
          <w:rFonts w:eastAsia="Times New Roman"/>
          <w:lang w:eastAsia="nl-BE"/>
        </w:rPr>
        <w:t>Laptop, smartwatch en andere elektronica</w:t>
      </w:r>
    </w:p>
    <w:p w14:paraId="522E1A6D" w14:textId="77777777" w:rsidR="009826DC" w:rsidRPr="009826DC" w:rsidRDefault="009826DC" w:rsidP="009826DC">
      <w:pPr>
        <w:numPr>
          <w:ilvl w:val="0"/>
          <w:numId w:val="47"/>
        </w:numPr>
        <w:spacing w:before="100" w:beforeAutospacing="1" w:after="100" w:afterAutospacing="1" w:line="240" w:lineRule="auto"/>
        <w:rPr>
          <w:rFonts w:eastAsia="Times New Roman"/>
          <w:lang w:eastAsia="nl-BE"/>
        </w:rPr>
      </w:pPr>
      <w:proofErr w:type="spellStart"/>
      <w:r w:rsidRPr="009826DC">
        <w:rPr>
          <w:rFonts w:eastAsia="Times New Roman"/>
          <w:lang w:eastAsia="nl-BE"/>
        </w:rPr>
        <w:t>Vapes</w:t>
      </w:r>
      <w:proofErr w:type="spellEnd"/>
      <w:r w:rsidRPr="009826DC">
        <w:rPr>
          <w:rFonts w:eastAsia="Times New Roman"/>
          <w:lang w:eastAsia="nl-BE"/>
        </w:rPr>
        <w:t xml:space="preserve"> </w:t>
      </w:r>
    </w:p>
    <w:p w14:paraId="4DB8BB36" w14:textId="77777777" w:rsidR="009826DC" w:rsidRPr="009826DC" w:rsidRDefault="009826DC" w:rsidP="009826DC">
      <w:pPr>
        <w:spacing w:line="240" w:lineRule="auto"/>
        <w:rPr>
          <w:rFonts w:eastAsia="Times New Roman"/>
          <w:lang w:eastAsia="nl-BE"/>
        </w:rPr>
      </w:pPr>
      <w:r w:rsidRPr="009826DC">
        <w:rPr>
          <w:rFonts w:eastAsia="Times New Roman"/>
          <w:lang w:eastAsia="nl-BE"/>
        </w:rPr>
        <w:pict w14:anchorId="6A519F28">
          <v:rect id="_x0000_i1025" style="width:0;height:1.5pt" o:hralign="center" o:hrstd="t" o:hr="t" fillcolor="#a0a0a0" stroked="f"/>
        </w:pict>
      </w:r>
    </w:p>
    <w:p w14:paraId="42F2EADF" w14:textId="77777777" w:rsidR="009826DC" w:rsidRPr="009826DC" w:rsidRDefault="009826DC" w:rsidP="009826DC">
      <w:pPr>
        <w:pStyle w:val="TITEL"/>
        <w:rPr>
          <w:lang w:eastAsia="nl-BE"/>
        </w:rPr>
      </w:pPr>
      <w:r w:rsidRPr="009826DC">
        <w:rPr>
          <w:lang w:eastAsia="nl-BE"/>
        </w:rPr>
        <w:t>Belangrijke afspraken</w:t>
      </w:r>
    </w:p>
    <w:p w14:paraId="7706022D" w14:textId="0D57124B" w:rsidR="009826DC" w:rsidRPr="009826DC" w:rsidRDefault="009826DC" w:rsidP="009826DC">
      <w:pPr>
        <w:numPr>
          <w:ilvl w:val="0"/>
          <w:numId w:val="48"/>
        </w:numPr>
        <w:spacing w:before="100" w:beforeAutospacing="1" w:after="100" w:afterAutospacing="1" w:line="240" w:lineRule="auto"/>
        <w:rPr>
          <w:rFonts w:eastAsia="Times New Roman"/>
          <w:lang w:eastAsia="nl-BE"/>
        </w:rPr>
      </w:pPr>
      <w:r w:rsidRPr="009826DC">
        <w:rPr>
          <w:rFonts w:eastAsia="Times New Roman"/>
          <w:b/>
          <w:bCs/>
          <w:lang w:eastAsia="nl-BE"/>
        </w:rPr>
        <w:t>Bagagecontrole</w:t>
      </w:r>
      <w:r w:rsidRPr="009826DC">
        <w:rPr>
          <w:rFonts w:eastAsia="Times New Roman"/>
          <w:lang w:eastAsia="nl-BE"/>
        </w:rPr>
        <w:t xml:space="preserve">: We verwachten dat je bagage volledig </w:t>
      </w:r>
      <w:r w:rsidRPr="009826DC">
        <w:rPr>
          <w:rFonts w:eastAsia="Times New Roman"/>
          <w:i/>
          <w:iCs/>
          <w:lang w:eastAsia="nl-BE"/>
        </w:rPr>
        <w:t>clean</w:t>
      </w:r>
      <w:r w:rsidRPr="009826DC">
        <w:rPr>
          <w:rFonts w:eastAsia="Times New Roman"/>
          <w:lang w:eastAsia="nl-BE"/>
        </w:rPr>
        <w:t xml:space="preserve"> is bij aankomst. Dit betekent dat je geen verboden middelen of voorwerpen bij je hebt. Je bagage zal bij opname gecontroleerd worden. Indien er toch middelen worden aangetroffen, kan de opname niet doorgaan. </w:t>
      </w:r>
      <w:r>
        <w:rPr>
          <w:rFonts w:eastAsia="Times New Roman"/>
          <w:lang w:eastAsia="nl-BE"/>
        </w:rPr>
        <w:br/>
      </w:r>
    </w:p>
    <w:p w14:paraId="56C3A88A" w14:textId="60658A75" w:rsidR="009826DC" w:rsidRPr="009826DC" w:rsidRDefault="009826DC" w:rsidP="009826DC">
      <w:pPr>
        <w:numPr>
          <w:ilvl w:val="0"/>
          <w:numId w:val="48"/>
        </w:numPr>
        <w:spacing w:before="100" w:beforeAutospacing="1" w:after="100" w:afterAutospacing="1" w:line="240" w:lineRule="auto"/>
        <w:rPr>
          <w:rFonts w:eastAsia="Times New Roman"/>
          <w:lang w:eastAsia="nl-BE"/>
        </w:rPr>
      </w:pPr>
      <w:r w:rsidRPr="009826DC">
        <w:rPr>
          <w:rFonts w:eastAsia="Times New Roman"/>
          <w:b/>
          <w:bCs/>
          <w:lang w:eastAsia="nl-BE"/>
        </w:rPr>
        <w:t xml:space="preserve">Kledij </w:t>
      </w:r>
      <w:r w:rsidRPr="009826DC">
        <w:rPr>
          <w:rFonts w:eastAsia="Times New Roman"/>
          <w:b/>
          <w:lang w:eastAsia="nl-BE"/>
        </w:rPr>
        <w:t xml:space="preserve">– en </w:t>
      </w:r>
      <w:proofErr w:type="spellStart"/>
      <w:r w:rsidRPr="009826DC">
        <w:rPr>
          <w:rFonts w:eastAsia="Times New Roman"/>
          <w:b/>
          <w:lang w:eastAsia="nl-BE"/>
        </w:rPr>
        <w:t>toxico</w:t>
      </w:r>
      <w:proofErr w:type="spellEnd"/>
      <w:r w:rsidRPr="009826DC">
        <w:rPr>
          <w:rFonts w:eastAsia="Times New Roman"/>
          <w:b/>
          <w:lang w:eastAsia="nl-BE"/>
        </w:rPr>
        <w:t xml:space="preserve"> controle</w:t>
      </w:r>
      <w:r w:rsidRPr="009826DC">
        <w:rPr>
          <w:rFonts w:eastAsia="Times New Roman"/>
          <w:lang w:eastAsia="nl-BE"/>
        </w:rPr>
        <w:t>: Bij opname gaan we een kledij controle doen en vragen we om te plassen in een potje. Op die manier hebben we zicht op  de 1</w:t>
      </w:r>
      <w:r w:rsidRPr="009826DC">
        <w:rPr>
          <w:rFonts w:eastAsia="Times New Roman"/>
          <w:vertAlign w:val="superscript"/>
          <w:lang w:eastAsia="nl-BE"/>
        </w:rPr>
        <w:t>e</w:t>
      </w:r>
      <w:r w:rsidRPr="009826DC">
        <w:rPr>
          <w:rFonts w:eastAsia="Times New Roman"/>
          <w:lang w:eastAsia="nl-BE"/>
        </w:rPr>
        <w:t xml:space="preserve"> waardebepaling van je gebruikte middelen. </w:t>
      </w:r>
      <w:r>
        <w:rPr>
          <w:rFonts w:eastAsia="Times New Roman"/>
          <w:lang w:eastAsia="nl-BE"/>
        </w:rPr>
        <w:br/>
      </w:r>
    </w:p>
    <w:p w14:paraId="212F0313" w14:textId="626178F0" w:rsidR="0003122C" w:rsidRDefault="009826DC" w:rsidP="009826DC">
      <w:pPr>
        <w:numPr>
          <w:ilvl w:val="0"/>
          <w:numId w:val="48"/>
        </w:numPr>
        <w:spacing w:before="100" w:beforeAutospacing="1" w:after="100" w:afterAutospacing="1" w:line="240" w:lineRule="auto"/>
        <w:rPr>
          <w:rFonts w:eastAsia="Times New Roman"/>
          <w:lang w:eastAsia="nl-BE"/>
        </w:rPr>
      </w:pPr>
      <w:r w:rsidRPr="009826DC">
        <w:rPr>
          <w:rFonts w:eastAsia="Times New Roman"/>
          <w:b/>
          <w:bCs/>
          <w:lang w:eastAsia="nl-BE"/>
        </w:rPr>
        <w:t>GSM-afname</w:t>
      </w:r>
      <w:r w:rsidRPr="009826DC">
        <w:rPr>
          <w:rFonts w:eastAsia="Times New Roman"/>
          <w:lang w:eastAsia="nl-BE"/>
        </w:rPr>
        <w:t>: Bij opname wordt je gsm in bewaring genomen. We hopen hierdoor dat je kan focussen op je eigen herstelproces en niet beïnvloed wordt door buitenaf. Uiteraard voorzien we momenten waarop je contact kan hebben met door ons toegestane contacten, op afgesproken tijdstippen en via de begeleiders. In eerste instantie beperken we dit contact tot de (plus)ouders.</w:t>
      </w:r>
    </w:p>
    <w:p w14:paraId="6FC89A8F" w14:textId="77777777" w:rsidR="009826DC" w:rsidRPr="009826DC" w:rsidRDefault="009826DC" w:rsidP="009826DC">
      <w:pPr>
        <w:rPr>
          <w:rFonts w:eastAsia="Times New Roman"/>
          <w:lang w:eastAsia="nl-BE"/>
        </w:rPr>
      </w:pPr>
    </w:p>
    <w:p w14:paraId="57B10330" w14:textId="77777777" w:rsidR="009826DC" w:rsidRPr="009826DC" w:rsidRDefault="009826DC" w:rsidP="009826DC">
      <w:pPr>
        <w:rPr>
          <w:rFonts w:eastAsia="Times New Roman"/>
          <w:lang w:eastAsia="nl-BE"/>
        </w:rPr>
      </w:pPr>
    </w:p>
    <w:p w14:paraId="349228AB" w14:textId="77777777" w:rsidR="009826DC" w:rsidRPr="009826DC" w:rsidRDefault="009826DC" w:rsidP="009826DC">
      <w:pPr>
        <w:rPr>
          <w:rFonts w:eastAsia="Times New Roman"/>
          <w:lang w:eastAsia="nl-BE"/>
        </w:rPr>
      </w:pPr>
    </w:p>
    <w:p w14:paraId="330C5BD1" w14:textId="7C2B3E5C" w:rsidR="009826DC" w:rsidRPr="009826DC" w:rsidRDefault="009826DC" w:rsidP="009826DC">
      <w:pPr>
        <w:tabs>
          <w:tab w:val="left" w:pos="1980"/>
        </w:tabs>
        <w:rPr>
          <w:rFonts w:eastAsia="Times New Roman"/>
          <w:lang w:eastAsia="nl-BE"/>
        </w:rPr>
      </w:pPr>
      <w:r>
        <w:rPr>
          <w:rFonts w:eastAsia="Times New Roman"/>
          <w:lang w:eastAsia="nl-BE"/>
        </w:rPr>
        <w:tab/>
      </w:r>
    </w:p>
    <w:sectPr w:rsidR="009826DC" w:rsidRPr="009826DC" w:rsidSect="00EC4D64">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6631A" w14:textId="77777777" w:rsidR="009826DC" w:rsidRDefault="009826DC" w:rsidP="00DE01C5">
      <w:pPr>
        <w:spacing w:after="0" w:line="240" w:lineRule="auto"/>
      </w:pPr>
      <w:r>
        <w:separator/>
      </w:r>
    </w:p>
  </w:endnote>
  <w:endnote w:type="continuationSeparator" w:id="0">
    <w:p w14:paraId="5D59DC3D" w14:textId="77777777" w:rsidR="009826DC" w:rsidRDefault="009826DC" w:rsidP="00DE0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BD7C" w14:textId="10344663" w:rsidR="002953E0" w:rsidRPr="009826DC" w:rsidRDefault="002953E0" w:rsidP="00DE01C5">
    <w:pPr>
      <w:pStyle w:val="Voettekst"/>
      <w:pBdr>
        <w:top w:val="single" w:sz="4" w:space="1" w:color="auto"/>
      </w:pBdr>
      <w:rPr>
        <w:sz w:val="18"/>
        <w:szCs w:val="18"/>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07F0A" w14:textId="77777777" w:rsidR="009826DC" w:rsidRDefault="009826DC" w:rsidP="00DE01C5">
      <w:pPr>
        <w:spacing w:after="0" w:line="240" w:lineRule="auto"/>
      </w:pPr>
      <w:r>
        <w:separator/>
      </w:r>
    </w:p>
  </w:footnote>
  <w:footnote w:type="continuationSeparator" w:id="0">
    <w:p w14:paraId="149308F1" w14:textId="77777777" w:rsidR="009826DC" w:rsidRDefault="009826DC" w:rsidP="00DE0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A7687"/>
    <w:multiLevelType w:val="hybridMultilevel"/>
    <w:tmpl w:val="3C1C6186"/>
    <w:lvl w:ilvl="0" w:tplc="C61CCFAA">
      <w:start w:val="1"/>
      <w:numFmt w:val="decimal"/>
      <w:lvlText w:val="%1."/>
      <w:lvlJc w:val="left"/>
      <w:pPr>
        <w:ind w:left="428" w:hanging="360"/>
      </w:pPr>
      <w:rPr>
        <w:rFonts w:hint="default"/>
      </w:rPr>
    </w:lvl>
    <w:lvl w:ilvl="1" w:tplc="08130019" w:tentative="1">
      <w:start w:val="1"/>
      <w:numFmt w:val="lowerLetter"/>
      <w:lvlText w:val="%2."/>
      <w:lvlJc w:val="left"/>
      <w:pPr>
        <w:ind w:left="1148" w:hanging="360"/>
      </w:pPr>
    </w:lvl>
    <w:lvl w:ilvl="2" w:tplc="0813001B" w:tentative="1">
      <w:start w:val="1"/>
      <w:numFmt w:val="lowerRoman"/>
      <w:lvlText w:val="%3."/>
      <w:lvlJc w:val="right"/>
      <w:pPr>
        <w:ind w:left="1868" w:hanging="180"/>
      </w:pPr>
    </w:lvl>
    <w:lvl w:ilvl="3" w:tplc="0813000F" w:tentative="1">
      <w:start w:val="1"/>
      <w:numFmt w:val="decimal"/>
      <w:lvlText w:val="%4."/>
      <w:lvlJc w:val="left"/>
      <w:pPr>
        <w:ind w:left="2588" w:hanging="360"/>
      </w:pPr>
    </w:lvl>
    <w:lvl w:ilvl="4" w:tplc="08130019" w:tentative="1">
      <w:start w:val="1"/>
      <w:numFmt w:val="lowerLetter"/>
      <w:lvlText w:val="%5."/>
      <w:lvlJc w:val="left"/>
      <w:pPr>
        <w:ind w:left="3308" w:hanging="360"/>
      </w:pPr>
    </w:lvl>
    <w:lvl w:ilvl="5" w:tplc="0813001B" w:tentative="1">
      <w:start w:val="1"/>
      <w:numFmt w:val="lowerRoman"/>
      <w:lvlText w:val="%6."/>
      <w:lvlJc w:val="right"/>
      <w:pPr>
        <w:ind w:left="4028" w:hanging="180"/>
      </w:pPr>
    </w:lvl>
    <w:lvl w:ilvl="6" w:tplc="0813000F" w:tentative="1">
      <w:start w:val="1"/>
      <w:numFmt w:val="decimal"/>
      <w:lvlText w:val="%7."/>
      <w:lvlJc w:val="left"/>
      <w:pPr>
        <w:ind w:left="4748" w:hanging="360"/>
      </w:pPr>
    </w:lvl>
    <w:lvl w:ilvl="7" w:tplc="08130019" w:tentative="1">
      <w:start w:val="1"/>
      <w:numFmt w:val="lowerLetter"/>
      <w:lvlText w:val="%8."/>
      <w:lvlJc w:val="left"/>
      <w:pPr>
        <w:ind w:left="5468" w:hanging="360"/>
      </w:pPr>
    </w:lvl>
    <w:lvl w:ilvl="8" w:tplc="0813001B" w:tentative="1">
      <w:start w:val="1"/>
      <w:numFmt w:val="lowerRoman"/>
      <w:lvlText w:val="%9."/>
      <w:lvlJc w:val="right"/>
      <w:pPr>
        <w:ind w:left="6188" w:hanging="180"/>
      </w:pPr>
    </w:lvl>
  </w:abstractNum>
  <w:abstractNum w:abstractNumId="1" w15:restartNumberingAfterBreak="0">
    <w:nsid w:val="05BA5118"/>
    <w:multiLevelType w:val="hybridMultilevel"/>
    <w:tmpl w:val="86D8A702"/>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06826C25"/>
    <w:multiLevelType w:val="hybridMultilevel"/>
    <w:tmpl w:val="23945C34"/>
    <w:lvl w:ilvl="0" w:tplc="E1CE5AE8">
      <w:start w:val="1"/>
      <w:numFmt w:val="decimal"/>
      <w:pStyle w:val="SUBTITEL"/>
      <w:lvlText w:val="%1."/>
      <w:lvlJc w:val="left"/>
      <w:pPr>
        <w:ind w:left="1080" w:hanging="360"/>
      </w:pPr>
      <w:rPr>
        <w:rFonts w:hint="default"/>
        <w:color w:val="auto"/>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15:restartNumberingAfterBreak="0">
    <w:nsid w:val="0C792D7A"/>
    <w:multiLevelType w:val="hybridMultilevel"/>
    <w:tmpl w:val="A2E237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F8A570B"/>
    <w:multiLevelType w:val="hybridMultilevel"/>
    <w:tmpl w:val="64743CEA"/>
    <w:lvl w:ilvl="0" w:tplc="997A6CDA">
      <w:start w:val="2"/>
      <w:numFmt w:val="bullet"/>
      <w:lvlText w:val=""/>
      <w:lvlJc w:val="left"/>
      <w:pPr>
        <w:ind w:left="720" w:hanging="360"/>
      </w:pPr>
      <w:rPr>
        <w:rFonts w:ascii="Symbol" w:eastAsia="Calibri"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FA97B53"/>
    <w:multiLevelType w:val="hybridMultilevel"/>
    <w:tmpl w:val="E0A26CA2"/>
    <w:lvl w:ilvl="0" w:tplc="004824E6">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41D5054"/>
    <w:multiLevelType w:val="hybridMultilevel"/>
    <w:tmpl w:val="BE184E30"/>
    <w:lvl w:ilvl="0" w:tplc="C61CCFAA">
      <w:start w:val="1"/>
      <w:numFmt w:val="decimal"/>
      <w:lvlText w:val="%1."/>
      <w:lvlJc w:val="left"/>
      <w:pPr>
        <w:ind w:left="428"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4B80CEB"/>
    <w:multiLevelType w:val="hybridMultilevel"/>
    <w:tmpl w:val="771A83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15284A1A"/>
    <w:multiLevelType w:val="hybridMultilevel"/>
    <w:tmpl w:val="4418BB90"/>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161F6B38"/>
    <w:multiLevelType w:val="hybridMultilevel"/>
    <w:tmpl w:val="8B829214"/>
    <w:lvl w:ilvl="0" w:tplc="6DACBF38">
      <w:start w:val="1"/>
      <w:numFmt w:val="bullet"/>
      <w:pStyle w:val="Opsomming"/>
      <w:lvlText w:val="▪"/>
      <w:lvlJc w:val="left"/>
      <w:pPr>
        <w:ind w:left="1004" w:hanging="360"/>
      </w:pPr>
      <w:rPr>
        <w:rFonts w:ascii="Calibri" w:hAnsi="Calibri" w:hint="default"/>
      </w:rPr>
    </w:lvl>
    <w:lvl w:ilvl="1" w:tplc="04848CE2">
      <w:numFmt w:val="bullet"/>
      <w:lvlText w:val="-"/>
      <w:lvlJc w:val="right"/>
      <w:pPr>
        <w:ind w:left="1724" w:hanging="360"/>
      </w:pPr>
      <w:rPr>
        <w:rFonts w:ascii="Arial" w:eastAsia="Times New Roman" w:hAnsi="Arial"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0" w15:restartNumberingAfterBreak="0">
    <w:nsid w:val="21C67082"/>
    <w:multiLevelType w:val="multilevel"/>
    <w:tmpl w:val="D57E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D21A7D"/>
    <w:multiLevelType w:val="hybridMultilevel"/>
    <w:tmpl w:val="FAE0FB18"/>
    <w:lvl w:ilvl="0" w:tplc="94FE3960">
      <w:start w:val="1"/>
      <w:numFmt w:val="decimal"/>
      <w:pStyle w:val="subtitel0"/>
      <w:lvlText w:val="%1.1"/>
      <w:lvlJc w:val="left"/>
      <w:pPr>
        <w:ind w:left="1069" w:hanging="360"/>
      </w:pPr>
      <w:rPr>
        <w:rFonts w:hint="default"/>
        <w:color w:val="C00000"/>
      </w:rPr>
    </w:lvl>
    <w:lvl w:ilvl="1" w:tplc="08130019" w:tentative="1">
      <w:start w:val="1"/>
      <w:numFmt w:val="lowerLetter"/>
      <w:lvlText w:val="%2."/>
      <w:lvlJc w:val="left"/>
      <w:pPr>
        <w:ind w:left="1789" w:hanging="360"/>
      </w:pPr>
    </w:lvl>
    <w:lvl w:ilvl="2" w:tplc="0813001B" w:tentative="1">
      <w:start w:val="1"/>
      <w:numFmt w:val="lowerRoman"/>
      <w:pStyle w:val="SUBTITEL2"/>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12" w15:restartNumberingAfterBreak="0">
    <w:nsid w:val="239F5253"/>
    <w:multiLevelType w:val="hybridMultilevel"/>
    <w:tmpl w:val="7396B39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259504EF"/>
    <w:multiLevelType w:val="hybridMultilevel"/>
    <w:tmpl w:val="0C2067A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2CE80556"/>
    <w:multiLevelType w:val="hybridMultilevel"/>
    <w:tmpl w:val="BE94DE20"/>
    <w:lvl w:ilvl="0" w:tplc="FC68BD32">
      <w:start w:val="1"/>
      <w:numFmt w:val="bullet"/>
      <w:lvlText w:val="▪"/>
      <w:lvlJc w:val="left"/>
      <w:pPr>
        <w:ind w:left="1571" w:hanging="360"/>
      </w:pPr>
      <w:rPr>
        <w:rFonts w:ascii="Calibri" w:hAnsi="Calibri"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5" w15:restartNumberingAfterBreak="0">
    <w:nsid w:val="2D194192"/>
    <w:multiLevelType w:val="hybridMultilevel"/>
    <w:tmpl w:val="7F3ED1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F4C0932"/>
    <w:multiLevelType w:val="hybridMultilevel"/>
    <w:tmpl w:val="9B6AD9A8"/>
    <w:lvl w:ilvl="0" w:tplc="16B45A4C">
      <w:numFmt w:val="bullet"/>
      <w:lvlText w:val="-"/>
      <w:lvlJc w:val="left"/>
      <w:pPr>
        <w:ind w:left="1080" w:hanging="360"/>
      </w:pPr>
      <w:rPr>
        <w:rFonts w:ascii="Calibri" w:eastAsia="Calibri" w:hAnsi="Calibri"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7" w15:restartNumberingAfterBreak="0">
    <w:nsid w:val="3F9864D7"/>
    <w:multiLevelType w:val="hybridMultilevel"/>
    <w:tmpl w:val="9348B3C6"/>
    <w:lvl w:ilvl="0" w:tplc="0813000F">
      <w:start w:val="1"/>
      <w:numFmt w:val="decimal"/>
      <w:lvlText w:val="%1."/>
      <w:lvlJc w:val="left"/>
      <w:pPr>
        <w:ind w:left="720" w:hanging="360"/>
      </w:pPr>
    </w:lvl>
    <w:lvl w:ilvl="1" w:tplc="08130001">
      <w:start w:val="1"/>
      <w:numFmt w:val="bullet"/>
      <w:lvlText w:val=""/>
      <w:lvlJc w:val="left"/>
      <w:pPr>
        <w:ind w:left="1440" w:hanging="360"/>
      </w:pPr>
      <w:rPr>
        <w:rFonts w:ascii="Symbol" w:hAnsi="Symbol" w:hint="default"/>
      </w:rPr>
    </w:lvl>
    <w:lvl w:ilvl="2" w:tplc="04848CE2">
      <w:numFmt w:val="bullet"/>
      <w:lvlText w:val="-"/>
      <w:lvlJc w:val="right"/>
      <w:pPr>
        <w:ind w:left="2160" w:hanging="180"/>
      </w:pPr>
      <w:rPr>
        <w:rFonts w:ascii="Arial" w:eastAsia="Times New Roman" w:hAnsi="Arial" w:hint="default"/>
      </w:r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2F91F7F"/>
    <w:multiLevelType w:val="multilevel"/>
    <w:tmpl w:val="04488C22"/>
    <w:lvl w:ilvl="0">
      <w:start w:val="1"/>
      <w:numFmt w:val="decimal"/>
      <w:lvlText w:val="%1."/>
      <w:lvlJc w:val="left"/>
      <w:pPr>
        <w:ind w:left="428" w:hanging="360"/>
      </w:pPr>
      <w:rPr>
        <w:rFonts w:hint="default"/>
        <w:b/>
        <w:color w:val="AF0529"/>
        <w:sz w:val="24"/>
        <w:szCs w:val="24"/>
      </w:rPr>
    </w:lvl>
    <w:lvl w:ilvl="1">
      <w:start w:val="1"/>
      <w:numFmt w:val="decimal"/>
      <w:isLgl/>
      <w:lvlText w:val="%1.%2"/>
      <w:lvlJc w:val="left"/>
      <w:pPr>
        <w:ind w:left="720" w:hanging="360"/>
      </w:pPr>
      <w:rPr>
        <w:rFonts w:hint="default"/>
        <w:b w:val="0"/>
        <w:bCs/>
        <w:smallCaps/>
        <w:color w:val="C90045"/>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50B6A38"/>
    <w:multiLevelType w:val="hybridMultilevel"/>
    <w:tmpl w:val="704A2D2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4B262CD1"/>
    <w:multiLevelType w:val="hybridMultilevel"/>
    <w:tmpl w:val="38F096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02B4562"/>
    <w:multiLevelType w:val="hybridMultilevel"/>
    <w:tmpl w:val="EC60E292"/>
    <w:lvl w:ilvl="0" w:tplc="04130001">
      <w:start w:val="1"/>
      <w:numFmt w:val="bullet"/>
      <w:lvlText w:val=""/>
      <w:lvlJc w:val="left"/>
      <w:pPr>
        <w:tabs>
          <w:tab w:val="num" w:pos="360"/>
        </w:tabs>
        <w:ind w:left="36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37274FC"/>
    <w:multiLevelType w:val="hybridMultilevel"/>
    <w:tmpl w:val="541AC53A"/>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4631BF4"/>
    <w:multiLevelType w:val="hybridMultilevel"/>
    <w:tmpl w:val="ADDA006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567F1AB1"/>
    <w:multiLevelType w:val="multilevel"/>
    <w:tmpl w:val="6F7A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EA6D61"/>
    <w:multiLevelType w:val="hybridMultilevel"/>
    <w:tmpl w:val="F10E53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9B41A31"/>
    <w:multiLevelType w:val="hybridMultilevel"/>
    <w:tmpl w:val="FA8A1428"/>
    <w:lvl w:ilvl="0" w:tplc="04130001">
      <w:start w:val="1"/>
      <w:numFmt w:val="bullet"/>
      <w:lvlText w:val=""/>
      <w:lvlJc w:val="left"/>
      <w:pPr>
        <w:tabs>
          <w:tab w:val="num" w:pos="360"/>
        </w:tabs>
        <w:ind w:left="360" w:hanging="360"/>
      </w:pPr>
      <w:rPr>
        <w:rFonts w:ascii="Symbol" w:hAnsi="Symbol" w:hint="default"/>
      </w:rPr>
    </w:lvl>
    <w:lvl w:ilvl="1" w:tplc="04130003">
      <w:start w:val="1"/>
      <w:numFmt w:val="bullet"/>
      <w:lvlText w:val="o"/>
      <w:lvlJc w:val="left"/>
      <w:pPr>
        <w:tabs>
          <w:tab w:val="num" w:pos="1080"/>
        </w:tabs>
        <w:ind w:left="1080" w:hanging="360"/>
      </w:pPr>
      <w:rPr>
        <w:rFonts w:ascii="Courier New" w:hAnsi="Courier New" w:cs="Courier New"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2520"/>
        </w:tabs>
        <w:ind w:left="2520" w:hanging="360"/>
      </w:pPr>
      <w:rPr>
        <w:rFonts w:ascii="Symbol" w:hAnsi="Symbol" w:hint="default"/>
      </w:rPr>
    </w:lvl>
    <w:lvl w:ilvl="4" w:tplc="04130003">
      <w:start w:val="1"/>
      <w:numFmt w:val="bullet"/>
      <w:lvlText w:val="o"/>
      <w:lvlJc w:val="left"/>
      <w:pPr>
        <w:tabs>
          <w:tab w:val="num" w:pos="3240"/>
        </w:tabs>
        <w:ind w:left="3240" w:hanging="360"/>
      </w:pPr>
      <w:rPr>
        <w:rFonts w:ascii="Courier New" w:hAnsi="Courier New" w:cs="Courier New" w:hint="default"/>
      </w:rPr>
    </w:lvl>
    <w:lvl w:ilvl="5" w:tplc="04130005">
      <w:start w:val="1"/>
      <w:numFmt w:val="bullet"/>
      <w:lvlText w:val=""/>
      <w:lvlJc w:val="left"/>
      <w:pPr>
        <w:tabs>
          <w:tab w:val="num" w:pos="3960"/>
        </w:tabs>
        <w:ind w:left="3960" w:hanging="360"/>
      </w:pPr>
      <w:rPr>
        <w:rFonts w:ascii="Wingdings" w:hAnsi="Wingdings" w:hint="default"/>
      </w:rPr>
    </w:lvl>
    <w:lvl w:ilvl="6" w:tplc="04130001">
      <w:start w:val="1"/>
      <w:numFmt w:val="bullet"/>
      <w:lvlText w:val=""/>
      <w:lvlJc w:val="left"/>
      <w:pPr>
        <w:tabs>
          <w:tab w:val="num" w:pos="4680"/>
        </w:tabs>
        <w:ind w:left="4680" w:hanging="360"/>
      </w:pPr>
      <w:rPr>
        <w:rFonts w:ascii="Symbol" w:hAnsi="Symbol" w:hint="default"/>
      </w:rPr>
    </w:lvl>
    <w:lvl w:ilvl="7" w:tplc="04130003">
      <w:start w:val="1"/>
      <w:numFmt w:val="bullet"/>
      <w:lvlText w:val="o"/>
      <w:lvlJc w:val="left"/>
      <w:pPr>
        <w:tabs>
          <w:tab w:val="num" w:pos="5400"/>
        </w:tabs>
        <w:ind w:left="5400" w:hanging="360"/>
      </w:pPr>
      <w:rPr>
        <w:rFonts w:ascii="Courier New" w:hAnsi="Courier New" w:cs="Courier New" w:hint="default"/>
      </w:rPr>
    </w:lvl>
    <w:lvl w:ilvl="8" w:tplc="04130005">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A165646"/>
    <w:multiLevelType w:val="hybridMultilevel"/>
    <w:tmpl w:val="074EA95A"/>
    <w:lvl w:ilvl="0" w:tplc="08130005">
      <w:start w:val="1"/>
      <w:numFmt w:val="bullet"/>
      <w:lvlText w:val=""/>
      <w:lvlJc w:val="left"/>
      <w:pPr>
        <w:ind w:left="720" w:hanging="360"/>
      </w:pPr>
      <w:rPr>
        <w:rFonts w:ascii="Wingdings" w:hAnsi="Wingdings" w:hint="default"/>
      </w:rPr>
    </w:lvl>
    <w:lvl w:ilvl="1" w:tplc="53184EBE">
      <w:start w:val="2"/>
      <w:numFmt w:val="bullet"/>
      <w:lvlText w:val="-"/>
      <w:lvlJc w:val="left"/>
      <w:pPr>
        <w:ind w:left="1440" w:hanging="360"/>
      </w:pPr>
      <w:rPr>
        <w:rFonts w:ascii="Calibri" w:eastAsia="Calibri" w:hAnsi="Calibri"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B75633F"/>
    <w:multiLevelType w:val="hybridMultilevel"/>
    <w:tmpl w:val="55425E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DBC4B4A"/>
    <w:multiLevelType w:val="hybridMultilevel"/>
    <w:tmpl w:val="3AD0BC0C"/>
    <w:lvl w:ilvl="0" w:tplc="FC68BD32">
      <w:start w:val="1"/>
      <w:numFmt w:val="bullet"/>
      <w:lvlText w:val="▪"/>
      <w:lvlJc w:val="left"/>
      <w:pPr>
        <w:ind w:left="1004"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FE92E3C"/>
    <w:multiLevelType w:val="hybridMultilevel"/>
    <w:tmpl w:val="E7764DA8"/>
    <w:lvl w:ilvl="0" w:tplc="08130005">
      <w:start w:val="1"/>
      <w:numFmt w:val="bullet"/>
      <w:lvlText w:val=""/>
      <w:lvlJc w:val="left"/>
      <w:pPr>
        <w:ind w:left="1004" w:hanging="360"/>
      </w:pPr>
      <w:rPr>
        <w:rFonts w:ascii="Wingdings" w:hAnsi="Wingdings"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31" w15:restartNumberingAfterBreak="0">
    <w:nsid w:val="64241769"/>
    <w:multiLevelType w:val="hybridMultilevel"/>
    <w:tmpl w:val="B9C06C40"/>
    <w:lvl w:ilvl="0" w:tplc="08130005">
      <w:start w:val="1"/>
      <w:numFmt w:val="bullet"/>
      <w:lvlText w:val=""/>
      <w:lvlJc w:val="left"/>
      <w:pPr>
        <w:ind w:left="720" w:hanging="360"/>
      </w:pPr>
      <w:rPr>
        <w:rFonts w:ascii="Wingdings" w:hAnsi="Wingdings"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6E661FA"/>
    <w:multiLevelType w:val="hybridMultilevel"/>
    <w:tmpl w:val="0D92FB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701652F"/>
    <w:multiLevelType w:val="hybridMultilevel"/>
    <w:tmpl w:val="1A2C56BA"/>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34" w15:restartNumberingAfterBreak="0">
    <w:nsid w:val="67E63854"/>
    <w:multiLevelType w:val="hybridMultilevel"/>
    <w:tmpl w:val="708AD74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682A5BE9"/>
    <w:multiLevelType w:val="hybridMultilevel"/>
    <w:tmpl w:val="A7421C4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6EC01D8F"/>
    <w:multiLevelType w:val="hybridMultilevel"/>
    <w:tmpl w:val="66BCB7F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7" w15:restartNumberingAfterBreak="0">
    <w:nsid w:val="74565883"/>
    <w:multiLevelType w:val="multilevel"/>
    <w:tmpl w:val="C19E3EB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8" w15:restartNumberingAfterBreak="0">
    <w:nsid w:val="77BE7C9D"/>
    <w:multiLevelType w:val="hybridMultilevel"/>
    <w:tmpl w:val="F254133A"/>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39" w15:restartNumberingAfterBreak="0">
    <w:nsid w:val="78925994"/>
    <w:multiLevelType w:val="hybridMultilevel"/>
    <w:tmpl w:val="78886DD6"/>
    <w:lvl w:ilvl="0" w:tplc="8CF63610">
      <w:start w:val="1"/>
      <w:numFmt w:val="decimal"/>
      <w:pStyle w:val="TITEL"/>
      <w:lvlText w:val="%1."/>
      <w:lvlJc w:val="left"/>
      <w:pPr>
        <w:ind w:left="570" w:hanging="360"/>
      </w:pPr>
      <w:rPr>
        <w:rFonts w:hint="default"/>
      </w:rPr>
    </w:lvl>
    <w:lvl w:ilvl="1" w:tplc="08130019">
      <w:start w:val="1"/>
      <w:numFmt w:val="lowerLetter"/>
      <w:lvlText w:val="%2."/>
      <w:lvlJc w:val="left"/>
      <w:pPr>
        <w:ind w:left="1582" w:hanging="360"/>
      </w:pPr>
    </w:lvl>
    <w:lvl w:ilvl="2" w:tplc="0813001B" w:tentative="1">
      <w:start w:val="1"/>
      <w:numFmt w:val="lowerRoman"/>
      <w:lvlText w:val="%3."/>
      <w:lvlJc w:val="right"/>
      <w:pPr>
        <w:ind w:left="2302" w:hanging="180"/>
      </w:pPr>
    </w:lvl>
    <w:lvl w:ilvl="3" w:tplc="0813000F" w:tentative="1">
      <w:start w:val="1"/>
      <w:numFmt w:val="decimal"/>
      <w:lvlText w:val="%4."/>
      <w:lvlJc w:val="left"/>
      <w:pPr>
        <w:ind w:left="3022" w:hanging="360"/>
      </w:pPr>
    </w:lvl>
    <w:lvl w:ilvl="4" w:tplc="08130019" w:tentative="1">
      <w:start w:val="1"/>
      <w:numFmt w:val="lowerLetter"/>
      <w:lvlText w:val="%5."/>
      <w:lvlJc w:val="left"/>
      <w:pPr>
        <w:ind w:left="3742" w:hanging="360"/>
      </w:pPr>
    </w:lvl>
    <w:lvl w:ilvl="5" w:tplc="0813001B" w:tentative="1">
      <w:start w:val="1"/>
      <w:numFmt w:val="lowerRoman"/>
      <w:lvlText w:val="%6."/>
      <w:lvlJc w:val="right"/>
      <w:pPr>
        <w:ind w:left="4462" w:hanging="180"/>
      </w:pPr>
    </w:lvl>
    <w:lvl w:ilvl="6" w:tplc="0813000F" w:tentative="1">
      <w:start w:val="1"/>
      <w:numFmt w:val="decimal"/>
      <w:lvlText w:val="%7."/>
      <w:lvlJc w:val="left"/>
      <w:pPr>
        <w:ind w:left="5182" w:hanging="360"/>
      </w:pPr>
    </w:lvl>
    <w:lvl w:ilvl="7" w:tplc="08130019" w:tentative="1">
      <w:start w:val="1"/>
      <w:numFmt w:val="lowerLetter"/>
      <w:lvlText w:val="%8."/>
      <w:lvlJc w:val="left"/>
      <w:pPr>
        <w:ind w:left="5902" w:hanging="360"/>
      </w:pPr>
    </w:lvl>
    <w:lvl w:ilvl="8" w:tplc="0813001B" w:tentative="1">
      <w:start w:val="1"/>
      <w:numFmt w:val="lowerRoman"/>
      <w:lvlText w:val="%9."/>
      <w:lvlJc w:val="right"/>
      <w:pPr>
        <w:ind w:left="6622" w:hanging="180"/>
      </w:pPr>
    </w:lvl>
  </w:abstractNum>
  <w:abstractNum w:abstractNumId="40" w15:restartNumberingAfterBreak="0">
    <w:nsid w:val="79D77404"/>
    <w:multiLevelType w:val="hybridMultilevel"/>
    <w:tmpl w:val="3E14DE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ABB3597"/>
    <w:multiLevelType w:val="hybridMultilevel"/>
    <w:tmpl w:val="50A679E4"/>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C7555E2"/>
    <w:multiLevelType w:val="hybridMultilevel"/>
    <w:tmpl w:val="21F627E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3" w15:restartNumberingAfterBreak="0">
    <w:nsid w:val="7E1963BB"/>
    <w:multiLevelType w:val="multilevel"/>
    <w:tmpl w:val="B36A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BF0D33"/>
    <w:multiLevelType w:val="hybridMultilevel"/>
    <w:tmpl w:val="1CCE4E7A"/>
    <w:lvl w:ilvl="0" w:tplc="53184EBE">
      <w:start w:val="2"/>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87560917">
    <w:abstractNumId w:val="1"/>
  </w:num>
  <w:num w:numId="2" w16cid:durableId="1324360652">
    <w:abstractNumId w:val="21"/>
  </w:num>
  <w:num w:numId="3" w16cid:durableId="1823539992">
    <w:abstractNumId w:val="12"/>
  </w:num>
  <w:num w:numId="4" w16cid:durableId="1383600251">
    <w:abstractNumId w:val="26"/>
  </w:num>
  <w:num w:numId="5" w16cid:durableId="1499227379">
    <w:abstractNumId w:val="7"/>
  </w:num>
  <w:num w:numId="6" w16cid:durableId="2129817798">
    <w:abstractNumId w:val="7"/>
  </w:num>
  <w:num w:numId="7" w16cid:durableId="1830827521">
    <w:abstractNumId w:val="20"/>
  </w:num>
  <w:num w:numId="8" w16cid:durableId="18748208">
    <w:abstractNumId w:val="40"/>
  </w:num>
  <w:num w:numId="9" w16cid:durableId="919294495">
    <w:abstractNumId w:val="15"/>
  </w:num>
  <w:num w:numId="10" w16cid:durableId="1249534716">
    <w:abstractNumId w:val="25"/>
  </w:num>
  <w:num w:numId="11" w16cid:durableId="1736774577">
    <w:abstractNumId w:val="17"/>
  </w:num>
  <w:num w:numId="12" w16cid:durableId="754012180">
    <w:abstractNumId w:val="3"/>
  </w:num>
  <w:num w:numId="13" w16cid:durableId="468591759">
    <w:abstractNumId w:val="28"/>
  </w:num>
  <w:num w:numId="14" w16cid:durableId="610599199">
    <w:abstractNumId w:val="33"/>
  </w:num>
  <w:num w:numId="15" w16cid:durableId="471169413">
    <w:abstractNumId w:val="36"/>
  </w:num>
  <w:num w:numId="16" w16cid:durableId="1599604066">
    <w:abstractNumId w:val="38"/>
  </w:num>
  <w:num w:numId="17" w16cid:durableId="145560403">
    <w:abstractNumId w:val="32"/>
  </w:num>
  <w:num w:numId="18" w16cid:durableId="541404436">
    <w:abstractNumId w:val="16"/>
  </w:num>
  <w:num w:numId="19" w16cid:durableId="1954358857">
    <w:abstractNumId w:val="42"/>
  </w:num>
  <w:num w:numId="20" w16cid:durableId="1478917806">
    <w:abstractNumId w:val="8"/>
  </w:num>
  <w:num w:numId="21" w16cid:durableId="330447997">
    <w:abstractNumId w:val="5"/>
  </w:num>
  <w:num w:numId="22" w16cid:durableId="1538157986">
    <w:abstractNumId w:val="18"/>
  </w:num>
  <w:num w:numId="23" w16cid:durableId="616957743">
    <w:abstractNumId w:val="30"/>
  </w:num>
  <w:num w:numId="24" w16cid:durableId="1068840817">
    <w:abstractNumId w:val="44"/>
  </w:num>
  <w:num w:numId="25" w16cid:durableId="1767388073">
    <w:abstractNumId w:val="4"/>
  </w:num>
  <w:num w:numId="26" w16cid:durableId="1631475835">
    <w:abstractNumId w:val="41"/>
  </w:num>
  <w:num w:numId="27" w16cid:durableId="1990599204">
    <w:abstractNumId w:val="35"/>
  </w:num>
  <w:num w:numId="28" w16cid:durableId="63113697">
    <w:abstractNumId w:val="22"/>
  </w:num>
  <w:num w:numId="29" w16cid:durableId="147527410">
    <w:abstractNumId w:val="31"/>
  </w:num>
  <w:num w:numId="30" w16cid:durableId="102963782">
    <w:abstractNumId w:val="27"/>
  </w:num>
  <w:num w:numId="31" w16cid:durableId="2138598734">
    <w:abstractNumId w:val="29"/>
  </w:num>
  <w:num w:numId="32" w16cid:durableId="363677524">
    <w:abstractNumId w:val="9"/>
  </w:num>
  <w:num w:numId="33" w16cid:durableId="360209741">
    <w:abstractNumId w:val="14"/>
  </w:num>
  <w:num w:numId="34" w16cid:durableId="70781567">
    <w:abstractNumId w:val="18"/>
  </w:num>
  <w:num w:numId="35" w16cid:durableId="1024281780">
    <w:abstractNumId w:val="19"/>
  </w:num>
  <w:num w:numId="36" w16cid:durableId="1132750013">
    <w:abstractNumId w:val="23"/>
  </w:num>
  <w:num w:numId="37" w16cid:durableId="1396316720">
    <w:abstractNumId w:val="13"/>
  </w:num>
  <w:num w:numId="38" w16cid:durableId="847184237">
    <w:abstractNumId w:val="34"/>
  </w:num>
  <w:num w:numId="39" w16cid:durableId="1536888157">
    <w:abstractNumId w:val="2"/>
  </w:num>
  <w:num w:numId="40" w16cid:durableId="1492138820">
    <w:abstractNumId w:val="0"/>
  </w:num>
  <w:num w:numId="41" w16cid:durableId="771821268">
    <w:abstractNumId w:val="6"/>
  </w:num>
  <w:num w:numId="42" w16cid:durableId="1943874652">
    <w:abstractNumId w:val="39"/>
  </w:num>
  <w:num w:numId="43" w16cid:durableId="774135254">
    <w:abstractNumId w:val="11"/>
  </w:num>
  <w:num w:numId="44" w16cid:durableId="587663671">
    <w:abstractNumId w:val="37"/>
  </w:num>
  <w:num w:numId="45" w16cid:durableId="733502720">
    <w:abstractNumId w:val="39"/>
    <w:lvlOverride w:ilvl="0">
      <w:startOverride w:val="1"/>
    </w:lvlOverride>
  </w:num>
  <w:num w:numId="46" w16cid:durableId="1841962849">
    <w:abstractNumId w:val="24"/>
  </w:num>
  <w:num w:numId="47" w16cid:durableId="2139836084">
    <w:abstractNumId w:val="43"/>
  </w:num>
  <w:num w:numId="48" w16cid:durableId="8548785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6DC"/>
    <w:rsid w:val="000002E5"/>
    <w:rsid w:val="000052A4"/>
    <w:rsid w:val="00013F70"/>
    <w:rsid w:val="0001749A"/>
    <w:rsid w:val="00020A12"/>
    <w:rsid w:val="0003122C"/>
    <w:rsid w:val="00034B03"/>
    <w:rsid w:val="00035573"/>
    <w:rsid w:val="000516F4"/>
    <w:rsid w:val="00052964"/>
    <w:rsid w:val="00064904"/>
    <w:rsid w:val="00065125"/>
    <w:rsid w:val="000726AB"/>
    <w:rsid w:val="0007406C"/>
    <w:rsid w:val="00075C33"/>
    <w:rsid w:val="00075D3A"/>
    <w:rsid w:val="00082F5B"/>
    <w:rsid w:val="00084057"/>
    <w:rsid w:val="00094303"/>
    <w:rsid w:val="000A25D7"/>
    <w:rsid w:val="000B537E"/>
    <w:rsid w:val="000B627C"/>
    <w:rsid w:val="000D35BA"/>
    <w:rsid w:val="000D379D"/>
    <w:rsid w:val="000F7762"/>
    <w:rsid w:val="001040D8"/>
    <w:rsid w:val="00104EA5"/>
    <w:rsid w:val="001110ED"/>
    <w:rsid w:val="00125CCE"/>
    <w:rsid w:val="00143701"/>
    <w:rsid w:val="00151F4B"/>
    <w:rsid w:val="00156A61"/>
    <w:rsid w:val="00157218"/>
    <w:rsid w:val="001573C2"/>
    <w:rsid w:val="001607DD"/>
    <w:rsid w:val="001621C5"/>
    <w:rsid w:val="0017029E"/>
    <w:rsid w:val="00172595"/>
    <w:rsid w:val="00175AA6"/>
    <w:rsid w:val="0018233A"/>
    <w:rsid w:val="0018618E"/>
    <w:rsid w:val="00187C0B"/>
    <w:rsid w:val="001C0D50"/>
    <w:rsid w:val="001C4494"/>
    <w:rsid w:val="001D233D"/>
    <w:rsid w:val="001F1136"/>
    <w:rsid w:val="001F5FF1"/>
    <w:rsid w:val="0020170B"/>
    <w:rsid w:val="00216694"/>
    <w:rsid w:val="00222286"/>
    <w:rsid w:val="00246979"/>
    <w:rsid w:val="00254F6D"/>
    <w:rsid w:val="0026221E"/>
    <w:rsid w:val="0026530D"/>
    <w:rsid w:val="00266363"/>
    <w:rsid w:val="00266E31"/>
    <w:rsid w:val="0027191D"/>
    <w:rsid w:val="00274BEB"/>
    <w:rsid w:val="002770C3"/>
    <w:rsid w:val="00294C83"/>
    <w:rsid w:val="002953E0"/>
    <w:rsid w:val="002955A6"/>
    <w:rsid w:val="00295EB5"/>
    <w:rsid w:val="002A2597"/>
    <w:rsid w:val="002A4FB2"/>
    <w:rsid w:val="002B53EF"/>
    <w:rsid w:val="002C61F3"/>
    <w:rsid w:val="002C6F0D"/>
    <w:rsid w:val="002D2A59"/>
    <w:rsid w:val="002D6C1D"/>
    <w:rsid w:val="002F4290"/>
    <w:rsid w:val="00301B8E"/>
    <w:rsid w:val="003022D9"/>
    <w:rsid w:val="00323608"/>
    <w:rsid w:val="00332490"/>
    <w:rsid w:val="00344A85"/>
    <w:rsid w:val="00354A8E"/>
    <w:rsid w:val="0037170B"/>
    <w:rsid w:val="00376E36"/>
    <w:rsid w:val="003839B9"/>
    <w:rsid w:val="00387237"/>
    <w:rsid w:val="00392E28"/>
    <w:rsid w:val="003953E9"/>
    <w:rsid w:val="003A4193"/>
    <w:rsid w:val="003B447D"/>
    <w:rsid w:val="003B5C0D"/>
    <w:rsid w:val="003B7F24"/>
    <w:rsid w:val="003C6953"/>
    <w:rsid w:val="003D171D"/>
    <w:rsid w:val="003D5144"/>
    <w:rsid w:val="003D70E4"/>
    <w:rsid w:val="003F083F"/>
    <w:rsid w:val="003F6461"/>
    <w:rsid w:val="0041254D"/>
    <w:rsid w:val="0041293F"/>
    <w:rsid w:val="00414E7B"/>
    <w:rsid w:val="00430B06"/>
    <w:rsid w:val="00433EA4"/>
    <w:rsid w:val="0044745A"/>
    <w:rsid w:val="004512B9"/>
    <w:rsid w:val="00451C35"/>
    <w:rsid w:val="004605E8"/>
    <w:rsid w:val="00463E2B"/>
    <w:rsid w:val="004769C9"/>
    <w:rsid w:val="00480791"/>
    <w:rsid w:val="00484131"/>
    <w:rsid w:val="00497F0D"/>
    <w:rsid w:val="004A017B"/>
    <w:rsid w:val="004A0385"/>
    <w:rsid w:val="004A0A74"/>
    <w:rsid w:val="004B022A"/>
    <w:rsid w:val="004B0A6D"/>
    <w:rsid w:val="004B2688"/>
    <w:rsid w:val="004C3E3D"/>
    <w:rsid w:val="004D22B1"/>
    <w:rsid w:val="004F0A14"/>
    <w:rsid w:val="004F3520"/>
    <w:rsid w:val="004F372B"/>
    <w:rsid w:val="00507225"/>
    <w:rsid w:val="005112B5"/>
    <w:rsid w:val="00511574"/>
    <w:rsid w:val="005206D5"/>
    <w:rsid w:val="005253D9"/>
    <w:rsid w:val="00525E08"/>
    <w:rsid w:val="00534A7F"/>
    <w:rsid w:val="005471BA"/>
    <w:rsid w:val="00554FD5"/>
    <w:rsid w:val="00556B65"/>
    <w:rsid w:val="00557C90"/>
    <w:rsid w:val="00563246"/>
    <w:rsid w:val="00567E80"/>
    <w:rsid w:val="00573B7F"/>
    <w:rsid w:val="00580485"/>
    <w:rsid w:val="00582ECF"/>
    <w:rsid w:val="005915E6"/>
    <w:rsid w:val="00594B8E"/>
    <w:rsid w:val="00597637"/>
    <w:rsid w:val="005A4780"/>
    <w:rsid w:val="005A5223"/>
    <w:rsid w:val="005A5C83"/>
    <w:rsid w:val="005B0A19"/>
    <w:rsid w:val="005B49CC"/>
    <w:rsid w:val="005B7AEC"/>
    <w:rsid w:val="005C272E"/>
    <w:rsid w:val="005C2CFD"/>
    <w:rsid w:val="005D0772"/>
    <w:rsid w:val="005D1693"/>
    <w:rsid w:val="005D4BE8"/>
    <w:rsid w:val="005E5E21"/>
    <w:rsid w:val="005E6EAF"/>
    <w:rsid w:val="005E72BC"/>
    <w:rsid w:val="005F4E36"/>
    <w:rsid w:val="005F52CF"/>
    <w:rsid w:val="0060271C"/>
    <w:rsid w:val="00607B93"/>
    <w:rsid w:val="00611BA7"/>
    <w:rsid w:val="006154EE"/>
    <w:rsid w:val="006173EC"/>
    <w:rsid w:val="006214AE"/>
    <w:rsid w:val="0062412F"/>
    <w:rsid w:val="00625F12"/>
    <w:rsid w:val="00626B4F"/>
    <w:rsid w:val="00626D09"/>
    <w:rsid w:val="00626DD6"/>
    <w:rsid w:val="00652A1E"/>
    <w:rsid w:val="0065509C"/>
    <w:rsid w:val="00661216"/>
    <w:rsid w:val="00670ABF"/>
    <w:rsid w:val="0067170D"/>
    <w:rsid w:val="00672E8B"/>
    <w:rsid w:val="00677675"/>
    <w:rsid w:val="006823BF"/>
    <w:rsid w:val="006826D0"/>
    <w:rsid w:val="006940AF"/>
    <w:rsid w:val="006946D2"/>
    <w:rsid w:val="0069650E"/>
    <w:rsid w:val="00697112"/>
    <w:rsid w:val="006A373D"/>
    <w:rsid w:val="006A66F5"/>
    <w:rsid w:val="006C1639"/>
    <w:rsid w:val="006C3A2A"/>
    <w:rsid w:val="006C67CE"/>
    <w:rsid w:val="006D0759"/>
    <w:rsid w:val="006D07F0"/>
    <w:rsid w:val="006D0E60"/>
    <w:rsid w:val="006D355B"/>
    <w:rsid w:val="006D4DD3"/>
    <w:rsid w:val="006D5B10"/>
    <w:rsid w:val="006F0847"/>
    <w:rsid w:val="006F09D3"/>
    <w:rsid w:val="006F252A"/>
    <w:rsid w:val="006F27EE"/>
    <w:rsid w:val="00713BA8"/>
    <w:rsid w:val="00715BFB"/>
    <w:rsid w:val="00720FAF"/>
    <w:rsid w:val="0072222D"/>
    <w:rsid w:val="007310A7"/>
    <w:rsid w:val="00734EED"/>
    <w:rsid w:val="007428F8"/>
    <w:rsid w:val="00743A8E"/>
    <w:rsid w:val="0074752E"/>
    <w:rsid w:val="00752294"/>
    <w:rsid w:val="00757711"/>
    <w:rsid w:val="0077347C"/>
    <w:rsid w:val="00777200"/>
    <w:rsid w:val="00782EE6"/>
    <w:rsid w:val="00791D17"/>
    <w:rsid w:val="00792F1E"/>
    <w:rsid w:val="007A71BE"/>
    <w:rsid w:val="007B7E12"/>
    <w:rsid w:val="007C0F71"/>
    <w:rsid w:val="007C448B"/>
    <w:rsid w:val="007C563C"/>
    <w:rsid w:val="007D591F"/>
    <w:rsid w:val="007E00E6"/>
    <w:rsid w:val="007E104B"/>
    <w:rsid w:val="007E5458"/>
    <w:rsid w:val="007F2D07"/>
    <w:rsid w:val="00804701"/>
    <w:rsid w:val="008144D4"/>
    <w:rsid w:val="00817E5D"/>
    <w:rsid w:val="00842BAD"/>
    <w:rsid w:val="008446CA"/>
    <w:rsid w:val="00844F46"/>
    <w:rsid w:val="00853345"/>
    <w:rsid w:val="00853A27"/>
    <w:rsid w:val="00883451"/>
    <w:rsid w:val="00890565"/>
    <w:rsid w:val="00891032"/>
    <w:rsid w:val="008958C5"/>
    <w:rsid w:val="008A0FE5"/>
    <w:rsid w:val="008A2C4F"/>
    <w:rsid w:val="008A4CFE"/>
    <w:rsid w:val="008A6673"/>
    <w:rsid w:val="008B140D"/>
    <w:rsid w:val="008B527E"/>
    <w:rsid w:val="008B7498"/>
    <w:rsid w:val="008B7BDD"/>
    <w:rsid w:val="008C0F54"/>
    <w:rsid w:val="008C11C8"/>
    <w:rsid w:val="008C52EE"/>
    <w:rsid w:val="008D11B5"/>
    <w:rsid w:val="008D1831"/>
    <w:rsid w:val="008D59A7"/>
    <w:rsid w:val="008E3461"/>
    <w:rsid w:val="008E68A3"/>
    <w:rsid w:val="008F01F7"/>
    <w:rsid w:val="008F4CB3"/>
    <w:rsid w:val="008F6361"/>
    <w:rsid w:val="00904BF5"/>
    <w:rsid w:val="00912365"/>
    <w:rsid w:val="00921565"/>
    <w:rsid w:val="00922AFA"/>
    <w:rsid w:val="00922B16"/>
    <w:rsid w:val="00923A01"/>
    <w:rsid w:val="00923F42"/>
    <w:rsid w:val="00930775"/>
    <w:rsid w:val="009315D7"/>
    <w:rsid w:val="009371BD"/>
    <w:rsid w:val="00944300"/>
    <w:rsid w:val="00951BA2"/>
    <w:rsid w:val="00960598"/>
    <w:rsid w:val="0097099F"/>
    <w:rsid w:val="00973E3C"/>
    <w:rsid w:val="009826DC"/>
    <w:rsid w:val="00983AF1"/>
    <w:rsid w:val="009869EA"/>
    <w:rsid w:val="00987ABB"/>
    <w:rsid w:val="00990105"/>
    <w:rsid w:val="009905BE"/>
    <w:rsid w:val="009A1C0E"/>
    <w:rsid w:val="009A24E9"/>
    <w:rsid w:val="009C25A3"/>
    <w:rsid w:val="009D4C62"/>
    <w:rsid w:val="009E1569"/>
    <w:rsid w:val="009E576F"/>
    <w:rsid w:val="009F0A99"/>
    <w:rsid w:val="009F4DA0"/>
    <w:rsid w:val="009F7B0E"/>
    <w:rsid w:val="00A1089E"/>
    <w:rsid w:val="00A22995"/>
    <w:rsid w:val="00A26EA5"/>
    <w:rsid w:val="00A27404"/>
    <w:rsid w:val="00A46029"/>
    <w:rsid w:val="00A50F19"/>
    <w:rsid w:val="00A57B25"/>
    <w:rsid w:val="00A60F86"/>
    <w:rsid w:val="00A60FF7"/>
    <w:rsid w:val="00A70350"/>
    <w:rsid w:val="00A7443F"/>
    <w:rsid w:val="00A77542"/>
    <w:rsid w:val="00A83650"/>
    <w:rsid w:val="00A83FB6"/>
    <w:rsid w:val="00A942AE"/>
    <w:rsid w:val="00AA169C"/>
    <w:rsid w:val="00AA53BA"/>
    <w:rsid w:val="00AA5DA7"/>
    <w:rsid w:val="00AB1061"/>
    <w:rsid w:val="00AB7FD1"/>
    <w:rsid w:val="00AC0D33"/>
    <w:rsid w:val="00AC5099"/>
    <w:rsid w:val="00AD2968"/>
    <w:rsid w:val="00AD401D"/>
    <w:rsid w:val="00AD5B54"/>
    <w:rsid w:val="00AE1155"/>
    <w:rsid w:val="00AE7D3C"/>
    <w:rsid w:val="00AF4870"/>
    <w:rsid w:val="00AF4A12"/>
    <w:rsid w:val="00B01E05"/>
    <w:rsid w:val="00B52AA1"/>
    <w:rsid w:val="00B65D16"/>
    <w:rsid w:val="00B710B5"/>
    <w:rsid w:val="00B732F4"/>
    <w:rsid w:val="00B77BE5"/>
    <w:rsid w:val="00B90EAE"/>
    <w:rsid w:val="00B92388"/>
    <w:rsid w:val="00B93F86"/>
    <w:rsid w:val="00BA3F14"/>
    <w:rsid w:val="00BC1830"/>
    <w:rsid w:val="00BD5DEC"/>
    <w:rsid w:val="00BE0669"/>
    <w:rsid w:val="00BE11CA"/>
    <w:rsid w:val="00BE6E74"/>
    <w:rsid w:val="00BF3EC2"/>
    <w:rsid w:val="00C007EA"/>
    <w:rsid w:val="00C03DDB"/>
    <w:rsid w:val="00C12E42"/>
    <w:rsid w:val="00C1461D"/>
    <w:rsid w:val="00C15869"/>
    <w:rsid w:val="00C34826"/>
    <w:rsid w:val="00C40033"/>
    <w:rsid w:val="00C40987"/>
    <w:rsid w:val="00C41E30"/>
    <w:rsid w:val="00C45A99"/>
    <w:rsid w:val="00C46B69"/>
    <w:rsid w:val="00C563C1"/>
    <w:rsid w:val="00C653C7"/>
    <w:rsid w:val="00C71D67"/>
    <w:rsid w:val="00C809A2"/>
    <w:rsid w:val="00C81834"/>
    <w:rsid w:val="00C81E68"/>
    <w:rsid w:val="00C87634"/>
    <w:rsid w:val="00C92460"/>
    <w:rsid w:val="00C93B4E"/>
    <w:rsid w:val="00CA02E5"/>
    <w:rsid w:val="00CA0C64"/>
    <w:rsid w:val="00CA7F62"/>
    <w:rsid w:val="00CC5A03"/>
    <w:rsid w:val="00CD0B19"/>
    <w:rsid w:val="00CD2481"/>
    <w:rsid w:val="00CD3A95"/>
    <w:rsid w:val="00CD6853"/>
    <w:rsid w:val="00CE15A5"/>
    <w:rsid w:val="00CE6725"/>
    <w:rsid w:val="00CF0E38"/>
    <w:rsid w:val="00CF46B4"/>
    <w:rsid w:val="00D00289"/>
    <w:rsid w:val="00D0313F"/>
    <w:rsid w:val="00D045BF"/>
    <w:rsid w:val="00D14987"/>
    <w:rsid w:val="00D24E3B"/>
    <w:rsid w:val="00D37294"/>
    <w:rsid w:val="00D372A8"/>
    <w:rsid w:val="00D45721"/>
    <w:rsid w:val="00D457C2"/>
    <w:rsid w:val="00D829B2"/>
    <w:rsid w:val="00D91EF0"/>
    <w:rsid w:val="00D93C1E"/>
    <w:rsid w:val="00DA134E"/>
    <w:rsid w:val="00DA1B03"/>
    <w:rsid w:val="00DA76BB"/>
    <w:rsid w:val="00DB2718"/>
    <w:rsid w:val="00DB47F0"/>
    <w:rsid w:val="00DC0CB6"/>
    <w:rsid w:val="00DC11FB"/>
    <w:rsid w:val="00DC4633"/>
    <w:rsid w:val="00DC501F"/>
    <w:rsid w:val="00DD0F82"/>
    <w:rsid w:val="00DD7AA9"/>
    <w:rsid w:val="00DE01C5"/>
    <w:rsid w:val="00DE06C8"/>
    <w:rsid w:val="00DE76EF"/>
    <w:rsid w:val="00DF101D"/>
    <w:rsid w:val="00DF1784"/>
    <w:rsid w:val="00DF241B"/>
    <w:rsid w:val="00E03BAC"/>
    <w:rsid w:val="00E0574B"/>
    <w:rsid w:val="00E16442"/>
    <w:rsid w:val="00E31190"/>
    <w:rsid w:val="00E35722"/>
    <w:rsid w:val="00E36875"/>
    <w:rsid w:val="00E437F8"/>
    <w:rsid w:val="00E52C39"/>
    <w:rsid w:val="00E60D78"/>
    <w:rsid w:val="00E618E4"/>
    <w:rsid w:val="00E714E8"/>
    <w:rsid w:val="00E74452"/>
    <w:rsid w:val="00E7770E"/>
    <w:rsid w:val="00E94CC3"/>
    <w:rsid w:val="00E965E6"/>
    <w:rsid w:val="00E97A05"/>
    <w:rsid w:val="00EA0ABF"/>
    <w:rsid w:val="00EA2893"/>
    <w:rsid w:val="00EB3EF8"/>
    <w:rsid w:val="00EC0056"/>
    <w:rsid w:val="00EC4D64"/>
    <w:rsid w:val="00EF1B53"/>
    <w:rsid w:val="00F0130D"/>
    <w:rsid w:val="00F103B7"/>
    <w:rsid w:val="00F1402D"/>
    <w:rsid w:val="00F143FC"/>
    <w:rsid w:val="00F15CC2"/>
    <w:rsid w:val="00F33948"/>
    <w:rsid w:val="00F37403"/>
    <w:rsid w:val="00F4027E"/>
    <w:rsid w:val="00F42641"/>
    <w:rsid w:val="00F46DDF"/>
    <w:rsid w:val="00F60D58"/>
    <w:rsid w:val="00F62003"/>
    <w:rsid w:val="00F637FD"/>
    <w:rsid w:val="00F64F22"/>
    <w:rsid w:val="00F954F1"/>
    <w:rsid w:val="00FA15FF"/>
    <w:rsid w:val="00FA4679"/>
    <w:rsid w:val="00FA5CC1"/>
    <w:rsid w:val="00FA7192"/>
    <w:rsid w:val="00FB0122"/>
    <w:rsid w:val="00FC09EE"/>
    <w:rsid w:val="00FC54C3"/>
    <w:rsid w:val="00FC75FF"/>
    <w:rsid w:val="00FD44A7"/>
    <w:rsid w:val="00FD774E"/>
    <w:rsid w:val="00FE1BD5"/>
    <w:rsid w:val="00FF559D"/>
    <w:rsid w:val="712AB62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824B2"/>
  <w15:docId w15:val="{E09AD820-EE06-4AC8-886D-299F8B891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lsdException w:name="heading 1" w:semiHidden="1" w:uiPriority="9"/>
    <w:lsdException w:name="heading 2" w:semiHidden="1" w:uiPriority="9"/>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semiHidden/>
    <w:rsid w:val="005112B5"/>
    <w:pPr>
      <w:spacing w:after="160" w:line="259"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Rastertabel6kleurrijk-Accent11">
    <w:name w:val="Rastertabel 6 kleurrijk - Accent 11"/>
    <w:basedOn w:val="Standaardtabel"/>
    <w:uiPriority w:val="51"/>
    <w:rsid w:val="0020170B"/>
    <w:rPr>
      <w:rFonts w:eastAsia="SimSun"/>
      <w:color w:val="B35E06"/>
      <w:lang w:val="en-US" w:eastAsia="ja-JP"/>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rPr>
      <w:tblPr/>
      <w:tcPr>
        <w:tcBorders>
          <w:bottom w:val="single" w:sz="12" w:space="0" w:color="F9B268"/>
        </w:tcBorders>
      </w:tcPr>
    </w:tblStylePr>
    <w:tblStylePr w:type="lastRow">
      <w:rPr>
        <w:b/>
        <w:bCs/>
      </w:rPr>
      <w:tblPr/>
      <w:tcPr>
        <w:tcBorders>
          <w:top w:val="double" w:sz="4" w:space="0" w:color="F9B268"/>
        </w:tcBorders>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paragraph" w:styleId="Geenafstand">
    <w:name w:val="No Spacing"/>
    <w:uiPriority w:val="1"/>
    <w:semiHidden/>
    <w:rsid w:val="00E94CC3"/>
    <w:rPr>
      <w:sz w:val="22"/>
      <w:szCs w:val="22"/>
      <w:lang w:eastAsia="en-US"/>
    </w:rPr>
  </w:style>
  <w:style w:type="paragraph" w:styleId="Lijstalinea">
    <w:name w:val="List Paragraph"/>
    <w:basedOn w:val="Standaard"/>
    <w:link w:val="LijstalineaChar"/>
    <w:uiPriority w:val="34"/>
    <w:semiHidden/>
    <w:rsid w:val="00E94CC3"/>
    <w:pPr>
      <w:spacing w:after="0" w:line="240" w:lineRule="auto"/>
      <w:ind w:left="720"/>
      <w:contextualSpacing/>
    </w:pPr>
    <w:rPr>
      <w:rFonts w:cs="Calibri"/>
    </w:rPr>
  </w:style>
  <w:style w:type="character" w:styleId="Hyperlink">
    <w:name w:val="Hyperlink"/>
    <w:uiPriority w:val="99"/>
    <w:semiHidden/>
    <w:rsid w:val="00A942AE"/>
    <w:rPr>
      <w:color w:val="0000FF"/>
      <w:u w:val="single"/>
    </w:rPr>
  </w:style>
  <w:style w:type="paragraph" w:styleId="Koptekst">
    <w:name w:val="header"/>
    <w:basedOn w:val="Standaard"/>
    <w:link w:val="KoptekstChar"/>
    <w:uiPriority w:val="99"/>
    <w:semiHidden/>
    <w:rsid w:val="00DE01C5"/>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5112B5"/>
  </w:style>
  <w:style w:type="paragraph" w:styleId="Voettekst">
    <w:name w:val="footer"/>
    <w:basedOn w:val="Standaard"/>
    <w:link w:val="VoettekstChar"/>
    <w:uiPriority w:val="99"/>
    <w:semiHidden/>
    <w:rsid w:val="00DE01C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5112B5"/>
  </w:style>
  <w:style w:type="paragraph" w:styleId="Ballontekst">
    <w:name w:val="Balloon Text"/>
    <w:basedOn w:val="Standaard"/>
    <w:link w:val="BallontekstChar"/>
    <w:uiPriority w:val="99"/>
    <w:semiHidden/>
    <w:rsid w:val="00DE01C5"/>
    <w:pPr>
      <w:spacing w:after="0" w:line="240" w:lineRule="auto"/>
    </w:pPr>
    <w:rPr>
      <w:rFonts w:ascii="Segoe UI" w:hAnsi="Segoe UI" w:cs="Segoe UI"/>
      <w:sz w:val="18"/>
      <w:szCs w:val="18"/>
    </w:rPr>
  </w:style>
  <w:style w:type="character" w:customStyle="1" w:styleId="BallontekstChar">
    <w:name w:val="Ballontekst Char"/>
    <w:link w:val="Ballontekst"/>
    <w:uiPriority w:val="99"/>
    <w:semiHidden/>
    <w:rsid w:val="005112B5"/>
    <w:rPr>
      <w:rFonts w:ascii="Segoe UI" w:hAnsi="Segoe UI" w:cs="Segoe UI"/>
      <w:sz w:val="18"/>
      <w:szCs w:val="18"/>
    </w:rPr>
  </w:style>
  <w:style w:type="table" w:customStyle="1" w:styleId="Lijsttabel3-Accent21">
    <w:name w:val="Lijsttabel 3 - Accent 21"/>
    <w:basedOn w:val="Standaardtabel"/>
    <w:uiPriority w:val="48"/>
    <w:rsid w:val="00246979"/>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paragraph" w:styleId="Normaalweb">
    <w:name w:val="Normal (Web)"/>
    <w:basedOn w:val="Standaard"/>
    <w:uiPriority w:val="99"/>
    <w:semiHidden/>
    <w:rsid w:val="00626DD6"/>
    <w:rPr>
      <w:rFonts w:ascii="Times New Roman" w:hAnsi="Times New Roman"/>
      <w:sz w:val="24"/>
      <w:szCs w:val="24"/>
    </w:rPr>
  </w:style>
  <w:style w:type="paragraph" w:customStyle="1" w:styleId="TITEL">
    <w:name w:val="TITEL"/>
    <w:basedOn w:val="Lijstalinea"/>
    <w:link w:val="TITELChar"/>
    <w:qFormat/>
    <w:rsid w:val="008F01F7"/>
    <w:pPr>
      <w:numPr>
        <w:numId w:val="42"/>
      </w:numPr>
      <w:spacing w:before="360" w:after="120"/>
      <w:contextualSpacing w:val="0"/>
    </w:pPr>
    <w:rPr>
      <w:rFonts w:cs="Times New Roman"/>
      <w:b/>
      <w:caps/>
      <w:color w:val="AF0529"/>
      <w:sz w:val="24"/>
      <w:szCs w:val="24"/>
    </w:rPr>
  </w:style>
  <w:style w:type="paragraph" w:customStyle="1" w:styleId="Tekst">
    <w:name w:val="Tekst"/>
    <w:basedOn w:val="Standaard"/>
    <w:link w:val="TekstChar"/>
    <w:qFormat/>
    <w:rsid w:val="004A0A74"/>
    <w:pPr>
      <w:spacing w:before="120" w:line="240" w:lineRule="auto"/>
      <w:ind w:left="142"/>
    </w:pPr>
  </w:style>
  <w:style w:type="character" w:customStyle="1" w:styleId="LijstalineaChar">
    <w:name w:val="Lijstalinea Char"/>
    <w:link w:val="Lijstalinea"/>
    <w:uiPriority w:val="34"/>
    <w:semiHidden/>
    <w:rsid w:val="005112B5"/>
    <w:rPr>
      <w:rFonts w:ascii="Calibri" w:hAnsi="Calibri" w:cs="Calibri"/>
    </w:rPr>
  </w:style>
  <w:style w:type="character" w:customStyle="1" w:styleId="TITELChar">
    <w:name w:val="TITEL Char"/>
    <w:link w:val="TITEL"/>
    <w:rsid w:val="003D70E4"/>
    <w:rPr>
      <w:b/>
      <w:caps/>
      <w:color w:val="AF0529"/>
      <w:sz w:val="24"/>
      <w:szCs w:val="24"/>
      <w:lang w:eastAsia="en-US"/>
    </w:rPr>
  </w:style>
  <w:style w:type="paragraph" w:customStyle="1" w:styleId="Opsomming">
    <w:name w:val="Opsomming"/>
    <w:basedOn w:val="Lijstalinea"/>
    <w:link w:val="OpsommingChar"/>
    <w:qFormat/>
    <w:rsid w:val="005A4780"/>
    <w:pPr>
      <w:numPr>
        <w:numId w:val="32"/>
      </w:numPr>
    </w:pPr>
    <w:rPr>
      <w:sz w:val="20"/>
    </w:rPr>
  </w:style>
  <w:style w:type="character" w:customStyle="1" w:styleId="TekstChar">
    <w:name w:val="Tekst Char"/>
    <w:basedOn w:val="Standaardalinea-lettertype"/>
    <w:link w:val="Tekst"/>
    <w:rsid w:val="004A0A74"/>
    <w:rPr>
      <w:sz w:val="22"/>
      <w:szCs w:val="22"/>
      <w:lang w:eastAsia="en-US"/>
    </w:rPr>
  </w:style>
  <w:style w:type="paragraph" w:customStyle="1" w:styleId="SUBTITEL">
    <w:name w:val="SUBTITEL"/>
    <w:basedOn w:val="Lijstalinea"/>
    <w:link w:val="SUBTITELChar"/>
    <w:rsid w:val="005112B5"/>
    <w:pPr>
      <w:numPr>
        <w:numId w:val="39"/>
      </w:numPr>
      <w:spacing w:before="240" w:after="120"/>
      <w:contextualSpacing w:val="0"/>
    </w:pPr>
    <w:rPr>
      <w:rFonts w:cs="Times New Roman"/>
      <w:smallCaps/>
    </w:rPr>
  </w:style>
  <w:style w:type="character" w:customStyle="1" w:styleId="OpsommingChar">
    <w:name w:val="Opsomming Char"/>
    <w:link w:val="Opsomming"/>
    <w:rsid w:val="005112B5"/>
    <w:rPr>
      <w:rFonts w:ascii="Calibri" w:hAnsi="Calibri" w:cs="Calibri"/>
      <w:sz w:val="20"/>
    </w:rPr>
  </w:style>
  <w:style w:type="paragraph" w:customStyle="1" w:styleId="Revisiekader">
    <w:name w:val="Revisiekader"/>
    <w:basedOn w:val="Standaard"/>
    <w:link w:val="RevisiekaderChar"/>
    <w:qFormat/>
    <w:rsid w:val="003D70E4"/>
    <w:pPr>
      <w:spacing w:line="240" w:lineRule="auto"/>
      <w:ind w:firstLine="142"/>
    </w:pPr>
    <w:rPr>
      <w:caps/>
      <w:color w:val="D64410"/>
      <w:sz w:val="20"/>
    </w:rPr>
  </w:style>
  <w:style w:type="character" w:customStyle="1" w:styleId="SUBTITELChar">
    <w:name w:val="SUBTITEL Char"/>
    <w:link w:val="SUBTITEL"/>
    <w:rsid w:val="005112B5"/>
    <w:rPr>
      <w:rFonts w:ascii="Calibri" w:hAnsi="Calibri" w:cs="Times New Roman"/>
      <w:smallCaps/>
    </w:rPr>
  </w:style>
  <w:style w:type="character" w:customStyle="1" w:styleId="RevisiekaderChar">
    <w:name w:val="Revisiekader Char"/>
    <w:link w:val="Revisiekader"/>
    <w:rsid w:val="003D70E4"/>
    <w:rPr>
      <w:caps/>
      <w:color w:val="D64410"/>
      <w:szCs w:val="22"/>
      <w:lang w:eastAsia="en-US"/>
    </w:rPr>
  </w:style>
  <w:style w:type="character" w:styleId="Verwijzingopmerking">
    <w:name w:val="annotation reference"/>
    <w:uiPriority w:val="99"/>
    <w:semiHidden/>
    <w:rsid w:val="00F954F1"/>
    <w:rPr>
      <w:sz w:val="16"/>
      <w:szCs w:val="16"/>
    </w:rPr>
  </w:style>
  <w:style w:type="paragraph" w:styleId="Tekstopmerking">
    <w:name w:val="annotation text"/>
    <w:basedOn w:val="Standaard"/>
    <w:link w:val="TekstopmerkingChar"/>
    <w:uiPriority w:val="99"/>
    <w:semiHidden/>
    <w:rsid w:val="00F954F1"/>
    <w:pPr>
      <w:spacing w:line="240" w:lineRule="auto"/>
    </w:pPr>
    <w:rPr>
      <w:sz w:val="20"/>
      <w:szCs w:val="20"/>
    </w:rPr>
  </w:style>
  <w:style w:type="character" w:customStyle="1" w:styleId="TekstopmerkingChar">
    <w:name w:val="Tekst opmerking Char"/>
    <w:link w:val="Tekstopmerking"/>
    <w:uiPriority w:val="99"/>
    <w:semiHidden/>
    <w:rsid w:val="005112B5"/>
    <w:rPr>
      <w:sz w:val="20"/>
      <w:szCs w:val="20"/>
    </w:rPr>
  </w:style>
  <w:style w:type="paragraph" w:styleId="Onderwerpvanopmerking">
    <w:name w:val="annotation subject"/>
    <w:basedOn w:val="Tekstopmerking"/>
    <w:next w:val="Tekstopmerking"/>
    <w:link w:val="OnderwerpvanopmerkingChar"/>
    <w:uiPriority w:val="99"/>
    <w:semiHidden/>
    <w:rsid w:val="00F954F1"/>
    <w:rPr>
      <w:b/>
      <w:bCs/>
    </w:rPr>
  </w:style>
  <w:style w:type="character" w:customStyle="1" w:styleId="OnderwerpvanopmerkingChar">
    <w:name w:val="Onderwerp van opmerking Char"/>
    <w:link w:val="Onderwerpvanopmerking"/>
    <w:uiPriority w:val="99"/>
    <w:semiHidden/>
    <w:rsid w:val="005112B5"/>
    <w:rPr>
      <w:b/>
      <w:bCs/>
      <w:sz w:val="20"/>
      <w:szCs w:val="20"/>
    </w:rPr>
  </w:style>
  <w:style w:type="character" w:styleId="GevolgdeHyperlink">
    <w:name w:val="FollowedHyperlink"/>
    <w:uiPriority w:val="99"/>
    <w:semiHidden/>
    <w:rsid w:val="00507225"/>
    <w:rPr>
      <w:color w:val="954F72"/>
      <w:u w:val="single"/>
    </w:rPr>
  </w:style>
  <w:style w:type="paragraph" w:customStyle="1" w:styleId="subtitel0">
    <w:name w:val="subtitel"/>
    <w:basedOn w:val="TITEL"/>
    <w:link w:val="subtitelChar0"/>
    <w:qFormat/>
    <w:rsid w:val="008F01F7"/>
    <w:pPr>
      <w:numPr>
        <w:numId w:val="43"/>
      </w:numPr>
    </w:pPr>
    <w:rPr>
      <w:b w:val="0"/>
      <w:color w:val="C90045"/>
      <w:sz w:val="22"/>
      <w:szCs w:val="22"/>
    </w:rPr>
  </w:style>
  <w:style w:type="paragraph" w:customStyle="1" w:styleId="Naamprocedure">
    <w:name w:val="Naam procedure"/>
    <w:link w:val="NaamprocedureChar"/>
    <w:qFormat/>
    <w:rsid w:val="00E437F8"/>
    <w:pPr>
      <w:jc w:val="center"/>
    </w:pPr>
    <w:rPr>
      <w:rFonts w:eastAsia="SimSun" w:cs="Arial"/>
      <w:b/>
      <w:bCs/>
      <w:caps/>
      <w:color w:val="FFFFFF" w:themeColor="background1"/>
      <w:sz w:val="26"/>
      <w:szCs w:val="26"/>
      <w:lang w:eastAsia="ja-JP"/>
    </w:rPr>
  </w:style>
  <w:style w:type="character" w:customStyle="1" w:styleId="subtitelChar0">
    <w:name w:val="subtitel Char"/>
    <w:basedOn w:val="TITELChar"/>
    <w:link w:val="subtitel0"/>
    <w:rsid w:val="008F01F7"/>
    <w:rPr>
      <w:b w:val="0"/>
      <w:caps/>
      <w:color w:val="C90045"/>
      <w:sz w:val="22"/>
      <w:szCs w:val="22"/>
      <w:lang w:eastAsia="en-US"/>
    </w:rPr>
  </w:style>
  <w:style w:type="character" w:customStyle="1" w:styleId="NaamprocedureChar">
    <w:name w:val="Naam procedure Char"/>
    <w:link w:val="Naamprocedure"/>
    <w:rsid w:val="00E437F8"/>
    <w:rPr>
      <w:rFonts w:eastAsia="SimSun" w:cs="Arial"/>
      <w:b/>
      <w:bCs/>
      <w:caps/>
      <w:color w:val="FFFFFF" w:themeColor="background1"/>
      <w:sz w:val="26"/>
      <w:szCs w:val="26"/>
      <w:lang w:eastAsia="ja-JP"/>
    </w:rPr>
  </w:style>
  <w:style w:type="paragraph" w:customStyle="1" w:styleId="SUBTITEL2">
    <w:name w:val="SUBTITEL 2"/>
    <w:basedOn w:val="subtitel0"/>
    <w:link w:val="SUBTITEL2Char"/>
    <w:rsid w:val="001F1136"/>
    <w:pPr>
      <w:numPr>
        <w:ilvl w:val="2"/>
      </w:numPr>
    </w:pPr>
    <w:rPr>
      <w:b/>
    </w:rPr>
  </w:style>
  <w:style w:type="character" w:customStyle="1" w:styleId="SUBTITEL2Char">
    <w:name w:val="SUBTITEL 2 Char"/>
    <w:basedOn w:val="subtitelChar0"/>
    <w:link w:val="SUBTITEL2"/>
    <w:rsid w:val="001F1136"/>
    <w:rPr>
      <w:rFonts w:ascii="Calibri" w:hAnsi="Calibri" w:cs="Times New Roman"/>
      <w:b/>
      <w:caps/>
      <w:color w:val="C90045"/>
      <w:sz w:val="22"/>
      <w:szCs w:val="22"/>
      <w:lang w:eastAsia="en-US"/>
    </w:rPr>
  </w:style>
  <w:style w:type="paragraph" w:styleId="Revisie">
    <w:name w:val="Revision"/>
    <w:hidden/>
    <w:uiPriority w:val="99"/>
    <w:semiHidden/>
    <w:rsid w:val="0018618E"/>
    <w:rPr>
      <w:sz w:val="22"/>
      <w:szCs w:val="22"/>
      <w:lang w:eastAsia="en-US"/>
    </w:rPr>
  </w:style>
  <w:style w:type="table" w:styleId="Tabelraster">
    <w:name w:val="Table Grid"/>
    <w:basedOn w:val="Standaardtabel"/>
    <w:uiPriority w:val="39"/>
    <w:rsid w:val="00AB7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nderwerpen">
    <w:name w:val="Onderwerpen"/>
    <w:basedOn w:val="TITEL"/>
    <w:link w:val="OnderwerpenChar"/>
    <w:rsid w:val="006C3A2A"/>
    <w:pPr>
      <w:numPr>
        <w:numId w:val="0"/>
      </w:numPr>
      <w:ind w:left="142"/>
    </w:pPr>
  </w:style>
  <w:style w:type="character" w:customStyle="1" w:styleId="OnderwerpenChar">
    <w:name w:val="Onderwerpen Char"/>
    <w:basedOn w:val="TITELChar"/>
    <w:link w:val="Onderwerpen"/>
    <w:rsid w:val="006C3A2A"/>
    <w:rPr>
      <w:b/>
      <w:caps/>
      <w:color w:val="AF0529"/>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85909">
      <w:bodyDiv w:val="1"/>
      <w:marLeft w:val="0"/>
      <w:marRight w:val="0"/>
      <w:marTop w:val="0"/>
      <w:marBottom w:val="0"/>
      <w:divBdr>
        <w:top w:val="none" w:sz="0" w:space="0" w:color="auto"/>
        <w:left w:val="none" w:sz="0" w:space="0" w:color="auto"/>
        <w:bottom w:val="none" w:sz="0" w:space="0" w:color="auto"/>
        <w:right w:val="none" w:sz="0" w:space="0" w:color="auto"/>
      </w:divBdr>
    </w:div>
    <w:div w:id="480660428">
      <w:bodyDiv w:val="1"/>
      <w:marLeft w:val="0"/>
      <w:marRight w:val="0"/>
      <w:marTop w:val="0"/>
      <w:marBottom w:val="0"/>
      <w:divBdr>
        <w:top w:val="none" w:sz="0" w:space="0" w:color="auto"/>
        <w:left w:val="none" w:sz="0" w:space="0" w:color="auto"/>
        <w:bottom w:val="none" w:sz="0" w:space="0" w:color="auto"/>
        <w:right w:val="none" w:sz="0" w:space="0" w:color="auto"/>
      </w:divBdr>
    </w:div>
    <w:div w:id="1850831021">
      <w:bodyDiv w:val="1"/>
      <w:marLeft w:val="0"/>
      <w:marRight w:val="0"/>
      <w:marTop w:val="0"/>
      <w:marBottom w:val="0"/>
      <w:divBdr>
        <w:top w:val="none" w:sz="0" w:space="0" w:color="auto"/>
        <w:left w:val="none" w:sz="0" w:space="0" w:color="auto"/>
        <w:bottom w:val="none" w:sz="0" w:space="0" w:color="auto"/>
        <w:right w:val="none" w:sz="0" w:space="0" w:color="auto"/>
      </w:divBdr>
    </w:div>
    <w:div w:id="201106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pvfs01\sjab$\Karus%20huisstijl\Sjabloon%20KARUS%20INFOFICHE.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Content_x0020_type xmlns="f5cc4b0f-5602-4c35-b008-c8912bb8eeee">Infofiche</Content_x0020_type>
    <Status xmlns="32cacb46-98b5-4208-9f51-10aea00e793d">nee</Status>
    <DocumentID xmlns="32cacb46-98b5-4208-9f51-10aea00e793d" xsi:nil="true"/>
    <Subdomein xmlns="32cacb46-98b5-4208-9f51-10aea00e793d" xsi:nil="true"/>
    <Geldig_x0020_tot xmlns="f5cc4b0f-5602-4c35-b008-c8912bb8eeee" xsi:nil="true"/>
    <doc_Keurders xmlns="f5cc4b0f-5602-4c35-b008-c8912bb8eeee" xsi:nil="true"/>
    <Keurders xmlns="f5cc4b0f-5602-4c35-b008-c8912bb8eeee">
      <UserInfo>
        <DisplayName>Marthe Pannecoucke</DisplayName>
        <AccountId>1400</AccountId>
        <AccountType/>
      </UserInfo>
    </Keurders>
    <Gepubliceerd_x0020_op xmlns="f5cc4b0f-5602-4c35-b008-c8912bb8eeee" xsi:nil="true"/>
    <Gearchiveerd_x0020_op xmlns="f5cc4b0f-5602-4c35-b008-c8912bb8eeee" xsi:nil="true"/>
    <opmerkingen xmlns="32cacb46-98b5-4208-9f51-10aea00e793d" xsi:nil="true"/>
    <Topic xmlns="f5cc4b0f-5602-4c35-b008-c8912bb8eeee" xsi:nil="true"/>
    <doc_Auteurs xmlns="f5cc4b0f-5602-4c35-b008-c8912bb8eeee" xsi:nil="true"/>
    <Goedkeuringstatus xmlns="f5cc4b0f-5602-4c35-b008-c8912bb8eeee">Concept</Goedkeuringstatus>
    <Departement xmlns="f5cc4b0f-5602-4c35-b008-c8912bb8eeee">
      <Value>Zorg</Value>
    </Departement>
    <Auteurs xmlns="f5cc4b0f-5602-4c35-b008-c8912bb8eeee">
      <UserInfo>
        <DisplayName>Eva Verhellen</DisplayName>
        <AccountId>12</AccountId>
        <AccountType/>
      </UserInfo>
    </Auteurs>
    <Noodprocedure xmlns="f5cc4b0f-5602-4c35-b008-c8912bb8eeee">false</Noodprocedure>
    <Notificatiehistoriek xmlns="32cacb46-98b5-4208-9f51-10aea00e793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rocedure" ma:contentTypeID="0x010100E42917CF4CF2614B8FA6069FF390950F00A6D2EB7EADAC30408F6EAC71DF6E6C15" ma:contentTypeVersion="28" ma:contentTypeDescription="Een nieuw document maken." ma:contentTypeScope="" ma:versionID="5a4073c53dd5a87b939767aee9474995">
  <xsd:schema xmlns:xsd="http://www.w3.org/2001/XMLSchema" xmlns:xs="http://www.w3.org/2001/XMLSchema" xmlns:p="http://schemas.microsoft.com/office/2006/metadata/properties" xmlns:ns2="f5cc4b0f-5602-4c35-b008-c8912bb8eeee" xmlns:ns3="32cacb46-98b5-4208-9f51-10aea00e793d" targetNamespace="http://schemas.microsoft.com/office/2006/metadata/properties" ma:root="true" ma:fieldsID="834b847e4bb96a5fb5f5718907d4dee9" ns2:_="" ns3:_="">
    <xsd:import namespace="f5cc4b0f-5602-4c35-b008-c8912bb8eeee"/>
    <xsd:import namespace="32cacb46-98b5-4208-9f51-10aea00e793d"/>
    <xsd:element name="properties">
      <xsd:complexType>
        <xsd:sequence>
          <xsd:element name="documentManagement">
            <xsd:complexType>
              <xsd:all>
                <xsd:element ref="ns2:Auteurs"/>
                <xsd:element ref="ns2:Keurders"/>
                <xsd:element ref="ns2:Gepubliceerd_x0020_op" minOccurs="0"/>
                <xsd:element ref="ns2:Geldig_x0020_tot" minOccurs="0"/>
                <xsd:element ref="ns2:Content_x0020_type" minOccurs="0"/>
                <xsd:element ref="ns2:Departement" minOccurs="0"/>
                <xsd:element ref="ns2:Noodprocedure" minOccurs="0"/>
                <xsd:element ref="ns2:Topic" minOccurs="0"/>
                <xsd:element ref="ns3:DocumentID" minOccurs="0"/>
                <xsd:element ref="ns2:Goedkeuringstatus" minOccurs="0"/>
                <xsd:element ref="ns2:doc_Auteurs" minOccurs="0"/>
                <xsd:element ref="ns2:doc_Keurders" minOccurs="0"/>
                <xsd:element ref="ns2:SharedWithUsers" minOccurs="0"/>
                <xsd:element ref="ns2:SharedWithDetails" minOccurs="0"/>
                <xsd:element ref="ns2:Gearchiveerd_x0020_op" minOccurs="0"/>
                <xsd:element ref="ns3:Subdomein" minOccurs="0"/>
                <xsd:element ref="ns3:Status" minOccurs="0"/>
                <xsd:element ref="ns3:opmerkingen" minOccurs="0"/>
                <xsd:element ref="ns3:MediaServiceObjectDetectorVersions" minOccurs="0"/>
                <xsd:element ref="ns3:Notificatiehistoriek"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c4b0f-5602-4c35-b008-c8912bb8eeee" elementFormDefault="qualified">
    <xsd:import namespace="http://schemas.microsoft.com/office/2006/documentManagement/types"/>
    <xsd:import namespace="http://schemas.microsoft.com/office/infopath/2007/PartnerControls"/>
    <xsd:element name="Auteurs" ma:index="2" ma:displayName="Auteurs" ma:format="Dropdown" ma:list="UserInfo" ma:SharePointGroup="0" ma:internalName="Auteu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Keurders" ma:index="3" ma:displayName="Keurders" ma:format="Dropdown" ma:list="UserInfo" ma:SharePointGroup="0" ma:internalName="Keurders" ma:readOnly="false">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epubliceerd_x0020_op" ma:index="4" nillable="true" ma:displayName="Gepubliceerd op" ma:default="" ma:format="DateOnly" ma:internalName="Gepubliceerd_x0020_op">
      <xsd:simpleType>
        <xsd:restriction base="dms:DateTime"/>
      </xsd:simpleType>
    </xsd:element>
    <xsd:element name="Geldig_x0020_tot" ma:index="5" nillable="true" ma:displayName="Geldig tot" ma:default="" ma:format="DateOnly" ma:internalName="Geldig_x0020_tot">
      <xsd:simpleType>
        <xsd:restriction base="dms:DateTime"/>
      </xsd:simpleType>
    </xsd:element>
    <xsd:element name="Content_x0020_type" ma:index="6" nillable="true" ma:displayName="Content type" ma:description="Flowchart" ma:format="Dropdown" ma:internalName="Content_x0020_type">
      <xsd:simpleType>
        <xsd:restriction base="dms:Choice">
          <xsd:enumeration value="Procedure"/>
          <xsd:enumeration value="Technische fiche"/>
          <xsd:enumeration value="Handleiding"/>
          <xsd:enumeration value="Bijlage"/>
          <xsd:enumeration value="Visietekst"/>
          <xsd:enumeration value="Infofiche"/>
          <xsd:enumeration value="Overeenkomst"/>
          <xsd:enumeration value="Rapport"/>
          <xsd:enumeration value="Verslag"/>
          <xsd:enumeration value="Sjabloon"/>
          <xsd:enumeration value="Presentatie"/>
          <xsd:enumeration value="Lijst"/>
          <xsd:enumeration value="Nieuws"/>
          <xsd:enumeration value="Grondplan"/>
          <xsd:enumeration value="diagram"/>
          <xsd:enumeration value="Video"/>
          <xsd:enumeration value="Beleidsplan"/>
          <xsd:enumeration value="Formulier"/>
        </xsd:restriction>
      </xsd:simpleType>
    </xsd:element>
    <xsd:element name="Departement" ma:index="13" nillable="true" ma:displayName="Domein" ma:format="Dropdown" ma:internalName="Departement">
      <xsd:complexType>
        <xsd:complexContent>
          <xsd:extension base="dms:MultiChoice">
            <xsd:sequence>
              <xsd:element name="Value" maxOccurs="unbounded" minOccurs="0" nillable="true">
                <xsd:simpleType>
                  <xsd:restriction base="dms:Choice">
                    <xsd:enumeration value="Zorg"/>
                    <xsd:enumeration value="Personeel"/>
                    <xsd:enumeration value="Werkgroepen en Vakgroepen"/>
                    <xsd:enumeration value="Organisatie en Beleid"/>
                    <xsd:enumeration value="Dienst IT"/>
                    <xsd:enumeration value="Technische dienst"/>
                    <xsd:enumeration value="Administratie"/>
                    <xsd:enumeration value="Voeding"/>
                    <xsd:enumeration value="Onderhoud"/>
                    <xsd:enumeration value="Preventie"/>
                  </xsd:restriction>
                </xsd:simpleType>
              </xsd:element>
            </xsd:sequence>
          </xsd:extension>
        </xsd:complexContent>
      </xsd:complexType>
    </xsd:element>
    <xsd:element name="Noodprocedure" ma:index="14" nillable="true" ma:displayName="Noodprocedure" ma:default="0" ma:format="Dropdown" ma:internalName="Noodprocedure">
      <xsd:simpleType>
        <xsd:restriction base="dms:Boolean"/>
      </xsd:simpleType>
    </xsd:element>
    <xsd:element name="Topic" ma:index="15" nillable="true" ma:displayName="Topic" ma:format="Dropdown" ma:internalName="Topic">
      <xsd:complexType>
        <xsd:complexContent>
          <xsd:extension base="dms:MultiChoice">
            <xsd:sequence>
              <xsd:element name="Value" maxOccurs="unbounded" minOccurs="0" nillable="true">
                <xsd:simpleType>
                  <xsd:restriction base="dms:Choice">
                    <xsd:enumeration value="voedselhygiëne"/>
                    <xsd:enumeration value="vraag"/>
                    <xsd:enumeration value="Flitsnieuws"/>
                    <xsd:enumeration value="HErOS+"/>
                    <xsd:enumeration value="Fuge"/>
                    <xsd:enumeration value="afval"/>
                    <xsd:enumeration value="Hospitalisatieverzekering"/>
                    <xsd:enumeration value="Sociale verkiezingen"/>
                    <xsd:enumeration value="Medicatie"/>
                    <xsd:enumeration value="Data"/>
                    <xsd:enumeration value="KPI"/>
                    <xsd:enumeration value="beleidsteam"/>
                    <xsd:enumeration value="Cyberveiligheid"/>
                    <xsd:enumeration value="Fietslease"/>
                  </xsd:restriction>
                </xsd:simpleType>
              </xsd:element>
            </xsd:sequence>
          </xsd:extension>
        </xsd:complexContent>
      </xsd:complexType>
    </xsd:element>
    <xsd:element name="Goedkeuringstatus" ma:index="17" nillable="true" ma:displayName="Goedkeuringstatus" ma:default="Concept" ma:internalName="Goedkeuringstatus">
      <xsd:simpleType>
        <xsd:restriction base="dms:Text">
          <xsd:maxLength value="255"/>
        </xsd:restriction>
      </xsd:simpleType>
    </xsd:element>
    <xsd:element name="doc_Auteurs" ma:index="18" nillable="true" ma:displayName="doc_Auteurs" ma:internalName="doc_Auteurs">
      <xsd:simpleType>
        <xsd:restriction base="dms:Text">
          <xsd:maxLength value="255"/>
        </xsd:restriction>
      </xsd:simpleType>
    </xsd:element>
    <xsd:element name="doc_Keurders" ma:index="19" nillable="true" ma:displayName="doc_Keurders" ma:internalName="doc_Keurders">
      <xsd:simpleType>
        <xsd:restriction base="dms:Text">
          <xsd:maxLength value="255"/>
        </xsd:restriction>
      </xsd:simple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element name="Gearchiveerd_x0020_op" ma:index="22" nillable="true" ma:displayName="Gearchiveerd op" ma:format="DateOnly" ma:internalName="Gearchiveerd_x0020_op">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2cacb46-98b5-4208-9f51-10aea00e793d" elementFormDefault="qualified">
    <xsd:import namespace="http://schemas.microsoft.com/office/2006/documentManagement/types"/>
    <xsd:import namespace="http://schemas.microsoft.com/office/infopath/2007/PartnerControls"/>
    <xsd:element name="DocumentID" ma:index="16" nillable="true" ma:displayName="Document ID" ma:format="Dropdown" ma:internalName="DocumentID">
      <xsd:simpleType>
        <xsd:restriction base="dms:Text">
          <xsd:maxLength value="255"/>
        </xsd:restriction>
      </xsd:simpleType>
    </xsd:element>
    <xsd:element name="Subdomein" ma:index="23" nillable="true" ma:displayName="Subdomein" ma:description="Tot welk subdomein kunnen we dit document indelen? " ma:format="Dropdown" ma:internalName="Subdomein">
      <xsd:simpleType>
        <xsd:restriction base="dms:Choice">
          <xsd:enumeration value="Missie/Visie/Waarden"/>
          <xsd:enumeration value="Kwaliteit"/>
          <xsd:enumeration value="CAO"/>
          <xsd:enumeration value="Arbeidsreglement"/>
          <xsd:enumeration value="CPBW"/>
          <xsd:enumeration value="Organogram"/>
          <xsd:enumeration value="PR / Communicatie"/>
          <xsd:enumeration value="EPD"/>
          <xsd:enumeration value="Patiëntenrechten"/>
          <xsd:enumeration value="Wachtdiensten"/>
          <xsd:enumeration value="Medicatie"/>
          <xsd:enumeration value="Mutatie-Ontslag"/>
          <xsd:enumeration value="Opname"/>
          <xsd:enumeration value="Patiëntenrechten"/>
          <xsd:enumeration value="Somatiek"/>
          <xsd:enumeration value="Suïcide - Acting out - Afzondering"/>
          <xsd:enumeration value="Veiligheid"/>
          <xsd:enumeration value="Ziekenhuishygiëne"/>
          <xsd:enumeration value="Afwezigheden en verlof"/>
          <xsd:enumeration value="Mobiliteit"/>
          <xsd:enumeration value="Loon en extralegale voordelen"/>
          <xsd:enumeration value="Mobiliteit"/>
          <xsd:enumeration value="Thuiswerk"/>
          <xsd:enumeration value="Voordelen voor medewerkers"/>
          <xsd:enumeration value="Tijdsregistratie / SAGA"/>
          <xsd:enumeration value="Uit dienst"/>
          <xsd:enumeration value="Verzekeringen"/>
          <xsd:enumeration value="Opleiding en vorming"/>
          <xsd:enumeration value="Welzijn op het werk"/>
          <xsd:enumeration value="Loopbaanonderbreking"/>
          <xsd:enumeration value="Documenten en info voor leidinggevenden"/>
          <xsd:enumeration value="Wijziging persoonlijke gegevens"/>
          <xsd:enumeration value="Brand"/>
          <xsd:enumeration value="Inbraak"/>
          <xsd:enumeration value="Nieuw in dienst"/>
          <xsd:enumeration value="KARUS Algemeen"/>
          <xsd:enumeration value="Aankoop"/>
          <xsd:enumeration value="Reservatie"/>
          <xsd:enumeration value="Ondernemingsraad"/>
          <xsd:enumeration value="Software"/>
          <xsd:enumeration value="Diëten"/>
          <xsd:enumeration value="Labo"/>
          <xsd:enumeration value="Ethiek"/>
          <xsd:enumeration value="Afval"/>
          <xsd:enumeration value="Functie"/>
        </xsd:restriction>
      </xsd:simpleType>
    </xsd:element>
    <xsd:element name="Status" ma:index="24" nillable="true" ma:displayName="Status" ma:default="nee" ma:format="Dropdown" ma:internalName="Status">
      <xsd:simpleType>
        <xsd:restriction base="dms:Choice">
          <xsd:enumeration value="nee"/>
          <xsd:enumeration value="klaar"/>
          <xsd:enumeration value="gelinkt"/>
        </xsd:restriction>
      </xsd:simpleType>
    </xsd:element>
    <xsd:element name="opmerkingen" ma:index="25" nillable="true" ma:displayName="opmerkingen" ma:format="Dropdown" ma:internalName="opmerkingen">
      <xsd:simpleType>
        <xsd:restriction base="dms:Text">
          <xsd:maxLength value="255"/>
        </xsd:restrictio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Notificatiehistoriek" ma:index="27" nillable="true" ma:displayName="Notificatiehistoriek" ma:description="Om bij het houden welke notificatie op welk moment naar wie werd verstuurd." ma:internalName="Notificatiehistoriek">
      <xsd:simpleType>
        <xsd:restriction base="dms:Note">
          <xsd:maxLength value="255"/>
        </xsd:restriction>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DateTaken" ma:index="29" nillable="true" ma:displayName="MediaServiceDateTaken" ma:hidden="true" ma:indexed="true" ma:internalName="MediaServiceDateTaken" ma:readOnly="true">
      <xsd:simpleType>
        <xsd:restriction base="dms:Text"/>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43946D-5066-4086-A17B-DF95303DC485}">
  <ds:schemaRefs>
    <ds:schemaRef ds:uri="http://schemas.openxmlformats.org/officeDocument/2006/bibliography"/>
  </ds:schemaRefs>
</ds:datastoreItem>
</file>

<file path=customXml/itemProps2.xml><?xml version="1.0" encoding="utf-8"?>
<ds:datastoreItem xmlns:ds="http://schemas.openxmlformats.org/officeDocument/2006/customXml" ds:itemID="{A75A9552-9953-463B-9698-C2DC5F532292}">
  <ds:schemaRefs>
    <ds:schemaRef ds:uri="http://schemas.microsoft.com/office/2006/metadata/properties"/>
    <ds:schemaRef ds:uri="http://schemas.microsoft.com/office/infopath/2007/PartnerControls"/>
    <ds:schemaRef ds:uri="f5cc4b0f-5602-4c35-b008-c8912bb8eeee"/>
    <ds:schemaRef ds:uri="32cacb46-98b5-4208-9f51-10aea00e793d"/>
  </ds:schemaRefs>
</ds:datastoreItem>
</file>

<file path=customXml/itemProps3.xml><?xml version="1.0" encoding="utf-8"?>
<ds:datastoreItem xmlns:ds="http://schemas.openxmlformats.org/officeDocument/2006/customXml" ds:itemID="{C5683A6B-4DB0-4738-8EE1-FD0DF6FA8AD0}">
  <ds:schemaRefs>
    <ds:schemaRef ds:uri="http://schemas.microsoft.com/sharepoint/v3/contenttype/forms"/>
  </ds:schemaRefs>
</ds:datastoreItem>
</file>

<file path=customXml/itemProps4.xml><?xml version="1.0" encoding="utf-8"?>
<ds:datastoreItem xmlns:ds="http://schemas.openxmlformats.org/officeDocument/2006/customXml" ds:itemID="{9B9CE687-7017-4A5D-8BA9-E42CD9777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c4b0f-5602-4c35-b008-c8912bb8eeee"/>
    <ds:schemaRef ds:uri="32cacb46-98b5-4208-9f51-10aea00e7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Sjabloon KARUS INFOFICHE</Template>
  <TotalTime>3</TotalTime>
  <Pages>1</Pages>
  <Words>264</Words>
  <Characters>1458</Characters>
  <Application>Microsoft Office Word</Application>
  <DocSecurity>0</DocSecurity>
  <Lines>12</Lines>
  <Paragraphs>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Marthe Pannecoucke</dc:creator>
  <cp:keywords/>
  <dc:description/>
  <cp:lastModifiedBy>Marthe Pannecoucke</cp:lastModifiedBy>
  <cp:revision>1</cp:revision>
  <cp:lastPrinted>2023-09-25T08:52:00Z</cp:lastPrinted>
  <dcterms:created xsi:type="dcterms:W3CDTF">2025-10-24T08:57:00Z</dcterms:created>
  <dcterms:modified xsi:type="dcterms:W3CDTF">2025-10-24T09:00:00Z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0x010100E42917CF4CF2614B8FA6069FF390950F00A6D2EB7EADAC30408F6EAC71DF6E6C15</vt:lpwstr>
  </property>
  <property fmtid="{D5CDD505-2E9C-101B-9397-08002B2CF9AE}" pid="3" name="MSIP_Label_8c6a5ecb-e4e7-4dbb-9871-1aac0abb5a91_Enabled">
    <vt:lpwstr>true</vt:lpwstr>
  </property>
  <property fmtid="{D5CDD505-2E9C-101B-9397-08002B2CF9AE}" pid="4" name="MSIP_Label_8c6a5ecb-e4e7-4dbb-9871-1aac0abb5a91_SetDate">
    <vt:lpwstr>2024-11-14T13:26:32Z</vt:lpwstr>
  </property>
  <property fmtid="{D5CDD505-2E9C-101B-9397-08002B2CF9AE}" pid="5" name="MSIP_Label_8c6a5ecb-e4e7-4dbb-9871-1aac0abb5a91_Method">
    <vt:lpwstr>Standard</vt:lpwstr>
  </property>
  <property fmtid="{D5CDD505-2E9C-101B-9397-08002B2CF9AE}" pid="6" name="MSIP_Label_8c6a5ecb-e4e7-4dbb-9871-1aac0abb5a91_Name">
    <vt:lpwstr>Client Specific</vt:lpwstr>
  </property>
  <property fmtid="{D5CDD505-2E9C-101B-9397-08002B2CF9AE}" pid="7" name="MSIP_Label_8c6a5ecb-e4e7-4dbb-9871-1aac0abb5a91_SiteId">
    <vt:lpwstr>e3a345ae-a026-4676-9850-c84b2819e198</vt:lpwstr>
  </property>
  <property fmtid="{D5CDD505-2E9C-101B-9397-08002B2CF9AE}" pid="8" name="MSIP_Label_8c6a5ecb-e4e7-4dbb-9871-1aac0abb5a91_ActionId">
    <vt:lpwstr>7342586e-5737-4236-b68f-7e0978f62504</vt:lpwstr>
  </property>
  <property fmtid="{D5CDD505-2E9C-101B-9397-08002B2CF9AE}" pid="9" name="MSIP_Label_8c6a5ecb-e4e7-4dbb-9871-1aac0abb5a91_ContentBits">
    <vt:lpwstr>0</vt:lpwstr>
  </property>
</Properties>
</file>